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EAB4E" w14:textId="6CDD61CE" w:rsidR="00335166" w:rsidRDefault="00335166" w:rsidP="00AE3509">
      <w:pPr>
        <w:pStyle w:val="Heading1"/>
      </w:pPr>
      <w:r w:rsidRPr="005E336E">
        <w:t>Chelmsford Diocese Board of Education</w:t>
      </w:r>
    </w:p>
    <w:p w14:paraId="2428CDD3" w14:textId="7CEA042A" w:rsidR="000829EB" w:rsidRPr="00B55D78" w:rsidRDefault="000829EB" w:rsidP="00AE3509">
      <w:pPr>
        <w:jc w:val="center"/>
        <w:rPr>
          <w:rFonts w:asciiTheme="majorHAnsi" w:hAnsiTheme="majorHAnsi"/>
          <w:color w:val="595959" w:themeColor="text1" w:themeTint="A6"/>
          <w:sz w:val="28"/>
          <w:szCs w:val="28"/>
        </w:rPr>
      </w:pPr>
      <w:r w:rsidRPr="00B55D78">
        <w:rPr>
          <w:rFonts w:asciiTheme="majorHAnsi" w:hAnsiTheme="majorHAnsi"/>
          <w:color w:val="595959" w:themeColor="text1" w:themeTint="A6"/>
          <w:sz w:val="28"/>
          <w:szCs w:val="28"/>
        </w:rPr>
        <w:t>Headteacher Recruitment - Model documentation</w:t>
      </w:r>
    </w:p>
    <w:p w14:paraId="418A36CD" w14:textId="77777777" w:rsidR="00AE3509" w:rsidRDefault="00AE3509" w:rsidP="00AE3509">
      <w:pPr>
        <w:rPr>
          <w:b/>
          <w:bCs/>
        </w:rPr>
      </w:pPr>
    </w:p>
    <w:p w14:paraId="4C6CE85A" w14:textId="77777777" w:rsidR="000829EB" w:rsidRPr="009D28BC" w:rsidRDefault="000829EB" w:rsidP="00B55D78">
      <w:pPr>
        <w:pStyle w:val="Heading2"/>
      </w:pPr>
      <w:r w:rsidRPr="009D28BC">
        <w:t>Appendix 1 - Church School advertisement statements</w:t>
      </w:r>
    </w:p>
    <w:p w14:paraId="091A903A" w14:textId="77777777" w:rsidR="000829EB" w:rsidRPr="00450BCF" w:rsidRDefault="000829EB" w:rsidP="00B55D78">
      <w:pPr>
        <w:pStyle w:val="Heading3"/>
      </w:pPr>
      <w:r w:rsidRPr="00450BCF">
        <w:t>Model 1</w:t>
      </w:r>
    </w:p>
    <w:p w14:paraId="5B1BB824" w14:textId="77777777" w:rsidR="000829EB" w:rsidRPr="00450BCF" w:rsidRDefault="000829EB" w:rsidP="000829EB">
      <w:pPr>
        <w:pStyle w:val="NormalWeb"/>
        <w:spacing w:after="150"/>
        <w:jc w:val="left"/>
        <w:rPr>
          <w:rFonts w:ascii="Segoe UI" w:hAnsi="Segoe UI" w:cs="Segoe UI"/>
          <w:color w:val="222222"/>
          <w:sz w:val="20"/>
          <w:szCs w:val="20"/>
        </w:rPr>
      </w:pPr>
      <w:r w:rsidRPr="00450BCF">
        <w:rPr>
          <w:rFonts w:ascii="Segoe UI" w:hAnsi="Segoe UI" w:cs="Segoe UI"/>
          <w:color w:val="222222"/>
          <w:sz w:val="20"/>
          <w:szCs w:val="20"/>
        </w:rPr>
        <w:t>XXX Church of England Primary School</w:t>
      </w:r>
      <w:r w:rsidRPr="00450BCF">
        <w:rPr>
          <w:rFonts w:ascii="Segoe UI" w:hAnsi="Segoe UI" w:cs="Segoe UI"/>
          <w:color w:val="222222"/>
          <w:sz w:val="20"/>
          <w:szCs w:val="20"/>
        </w:rPr>
        <w:br/>
        <w:t>Address</w:t>
      </w:r>
    </w:p>
    <w:p w14:paraId="51742A53" w14:textId="77777777" w:rsidR="000829EB" w:rsidRPr="00450BCF" w:rsidRDefault="000829EB" w:rsidP="000829EB">
      <w:pPr>
        <w:pStyle w:val="NormalWeb"/>
        <w:spacing w:after="150"/>
        <w:jc w:val="left"/>
        <w:rPr>
          <w:rFonts w:ascii="Segoe UI" w:hAnsi="Segoe UI" w:cs="Segoe UI"/>
          <w:color w:val="222222"/>
          <w:sz w:val="20"/>
          <w:szCs w:val="20"/>
        </w:rPr>
      </w:pPr>
      <w:r w:rsidRPr="00450BCF">
        <w:rPr>
          <w:rFonts w:ascii="Segoe UI" w:hAnsi="Segoe UI" w:cs="Segoe UI"/>
          <w:color w:val="222222"/>
          <w:sz w:val="20"/>
          <w:szCs w:val="20"/>
        </w:rPr>
        <w:t xml:space="preserve">Tel: </w:t>
      </w:r>
      <w:r w:rsidRPr="00450BCF">
        <w:rPr>
          <w:rFonts w:ascii="Segoe UI" w:hAnsi="Segoe UI" w:cs="Segoe UI"/>
          <w:color w:val="222222"/>
          <w:sz w:val="20"/>
          <w:szCs w:val="20"/>
        </w:rPr>
        <w:br/>
        <w:t>Website Address</w:t>
      </w:r>
    </w:p>
    <w:p w14:paraId="7088858B" w14:textId="77777777" w:rsidR="000829EB" w:rsidRPr="00450BCF" w:rsidRDefault="000829EB" w:rsidP="000829EB">
      <w:pPr>
        <w:pStyle w:val="Heading3"/>
        <w:spacing w:before="0" w:after="180"/>
        <w:jc w:val="left"/>
        <w:rPr>
          <w:rFonts w:ascii="Segoe UI" w:hAnsi="Segoe UI" w:cs="Segoe UI"/>
          <w:color w:val="222222"/>
          <w:sz w:val="20"/>
          <w:szCs w:val="20"/>
        </w:rPr>
      </w:pPr>
      <w:r w:rsidRPr="00450BCF">
        <w:rPr>
          <w:rStyle w:val="Strong"/>
          <w:rFonts w:ascii="Segoe UI" w:hAnsi="Segoe UI" w:cs="Segoe UI"/>
          <w:color w:val="222222"/>
          <w:sz w:val="20"/>
          <w:szCs w:val="20"/>
        </w:rPr>
        <w:t>Headteacher</w:t>
      </w:r>
      <w:r w:rsidRPr="00450BCF">
        <w:rPr>
          <w:rFonts w:ascii="Segoe UI" w:hAnsi="Segoe UI" w:cs="Segoe UI"/>
          <w:b/>
          <w:bCs/>
          <w:color w:val="222222"/>
          <w:sz w:val="20"/>
          <w:szCs w:val="20"/>
        </w:rPr>
        <w:br/>
      </w:r>
      <w:r w:rsidRPr="00450BCF">
        <w:rPr>
          <w:rStyle w:val="Strong"/>
          <w:rFonts w:ascii="Segoe UI" w:hAnsi="Segoe UI" w:cs="Segoe UI"/>
          <w:color w:val="222222"/>
          <w:sz w:val="20"/>
          <w:szCs w:val="20"/>
        </w:rPr>
        <w:t>Group …. Leadership point … to … + Fringe allowance</w:t>
      </w:r>
      <w:r w:rsidRPr="00450BCF">
        <w:rPr>
          <w:rFonts w:ascii="Segoe UI" w:hAnsi="Segoe UI" w:cs="Segoe UI"/>
          <w:b/>
          <w:bCs/>
          <w:color w:val="222222"/>
          <w:sz w:val="20"/>
          <w:szCs w:val="20"/>
        </w:rPr>
        <w:br/>
      </w:r>
      <w:r w:rsidRPr="00450BCF">
        <w:rPr>
          <w:rStyle w:val="Strong"/>
          <w:rFonts w:ascii="Segoe UI" w:hAnsi="Segoe UI" w:cs="Segoe UI"/>
          <w:color w:val="222222"/>
          <w:sz w:val="20"/>
          <w:szCs w:val="20"/>
        </w:rPr>
        <w:t>Required for January 2026 or earlier if available</w:t>
      </w:r>
    </w:p>
    <w:p w14:paraId="40782C11"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XXX Church of England School is a happy, successful and inclusive primary school at the heart of a large, vibrant and diverse village.</w:t>
      </w:r>
    </w:p>
    <w:p w14:paraId="5D3F6AB4"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Due to the retirement of our Headteacher, the Governors are looking for a talented, innovative and experienced leader to:</w:t>
      </w:r>
    </w:p>
    <w:p w14:paraId="64ED761F" w14:textId="77777777" w:rsidR="000829EB" w:rsidRPr="00365D8B" w:rsidRDefault="000829EB" w:rsidP="000829EB">
      <w:pPr>
        <w:numPr>
          <w:ilvl w:val="0"/>
          <w:numId w:val="26"/>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Build on our exciting and rich curriculum to ensure that it is fit for all our children</w:t>
      </w:r>
    </w:p>
    <w:p w14:paraId="04D97156" w14:textId="77777777" w:rsidR="000829EB" w:rsidRPr="00365D8B" w:rsidRDefault="000829EB" w:rsidP="000829EB">
      <w:pPr>
        <w:numPr>
          <w:ilvl w:val="0"/>
          <w:numId w:val="26"/>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Ensuring full engagement of staff, children and parents in learning</w:t>
      </w:r>
    </w:p>
    <w:p w14:paraId="24DD9D33" w14:textId="77777777" w:rsidR="000829EB" w:rsidRPr="00365D8B" w:rsidRDefault="000829EB" w:rsidP="000829EB">
      <w:pPr>
        <w:numPr>
          <w:ilvl w:val="0"/>
          <w:numId w:val="26"/>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 xml:space="preserve">Encourage staff and governors to engage with local authority and Diocese training. </w:t>
      </w:r>
    </w:p>
    <w:p w14:paraId="64E486C4" w14:textId="77777777" w:rsidR="000829EB" w:rsidRPr="00365D8B" w:rsidRDefault="000829EB" w:rsidP="000829EB">
      <w:pPr>
        <w:numPr>
          <w:ilvl w:val="0"/>
          <w:numId w:val="26"/>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Working in close partnership with the community and other local schools.</w:t>
      </w:r>
    </w:p>
    <w:p w14:paraId="2E12F3DB" w14:textId="77777777" w:rsidR="000829EB" w:rsidRPr="00365D8B" w:rsidRDefault="000829EB" w:rsidP="000829EB">
      <w:pPr>
        <w:numPr>
          <w:ilvl w:val="0"/>
          <w:numId w:val="26"/>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Prepare the school community for SIAMS and Ofsted inspections</w:t>
      </w:r>
    </w:p>
    <w:p w14:paraId="2821EC8E"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You will have:</w:t>
      </w:r>
    </w:p>
    <w:p w14:paraId="387CCED1"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commitment to supporting the Christian distinctiveness of a Church school in line with Diocese guidance and the Church of England vision for education.</w:t>
      </w:r>
    </w:p>
    <w:p w14:paraId="2716E97D"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passion for delivering high quality education to children and their families.</w:t>
      </w:r>
    </w:p>
    <w:p w14:paraId="350837C7"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Proven school leadership skills.</w:t>
      </w:r>
    </w:p>
    <w:p w14:paraId="17509F31"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commitment to developing the potential of every child.</w:t>
      </w:r>
    </w:p>
    <w:p w14:paraId="0AF7E2BC"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commitment to the physical and emotional well-being of children and staff.</w:t>
      </w:r>
    </w:p>
    <w:p w14:paraId="62C20828" w14:textId="77777777" w:rsidR="000829EB" w:rsidRPr="00365D8B" w:rsidRDefault="000829EB" w:rsidP="000829EB">
      <w:pPr>
        <w:numPr>
          <w:ilvl w:val="0"/>
          <w:numId w:val="27"/>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The ability to identify and take advantage of further opportunities for improved partnerships, as they arise.</w:t>
      </w:r>
    </w:p>
    <w:p w14:paraId="48BFD9C5"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We can offer:</w:t>
      </w:r>
    </w:p>
    <w:p w14:paraId="03124259"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lastRenderedPageBreak/>
        <w:t>A popular and highly regarded school.</w:t>
      </w:r>
    </w:p>
    <w:p w14:paraId="6E87F365"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committed staff team.</w:t>
      </w:r>
    </w:p>
    <w:p w14:paraId="70916A31"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An active and enthusiastic PTA.</w:t>
      </w:r>
    </w:p>
    <w:p w14:paraId="15A3DE5A"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Effective pupil engagement.</w:t>
      </w:r>
    </w:p>
    <w:p w14:paraId="4A95E29C"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A supportive Governance Board.</w:t>
      </w:r>
    </w:p>
    <w:p w14:paraId="7323522F"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Close links with the Diocese Education Team, Church and local community.</w:t>
      </w:r>
    </w:p>
    <w:p w14:paraId="2D14DB46" w14:textId="77777777" w:rsidR="000829EB" w:rsidRPr="00365D8B" w:rsidRDefault="000829EB" w:rsidP="000829EB">
      <w:pPr>
        <w:numPr>
          <w:ilvl w:val="0"/>
          <w:numId w:val="28"/>
        </w:numPr>
        <w:spacing w:before="100" w:beforeAutospacing="1" w:after="100" w:afterAutospacing="1"/>
        <w:jc w:val="left"/>
        <w:rPr>
          <w:rFonts w:ascii="Segoe UI" w:hAnsi="Segoe UI" w:cs="Segoe UI"/>
          <w:color w:val="222222"/>
          <w:sz w:val="20"/>
          <w:szCs w:val="20"/>
        </w:rPr>
      </w:pPr>
      <w:r w:rsidRPr="00365D8B">
        <w:rPr>
          <w:rFonts w:ascii="Segoe UI" w:hAnsi="Segoe UI" w:cs="Segoe UI"/>
          <w:color w:val="222222"/>
          <w:sz w:val="20"/>
          <w:szCs w:val="20"/>
        </w:rPr>
        <w:t>Excellent extended schools’ provision and an enriched curriculum.</w:t>
      </w:r>
    </w:p>
    <w:p w14:paraId="142CCC32"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A full information pack is available below, along with our application form.</w:t>
      </w:r>
    </w:p>
    <w:p w14:paraId="15A263BF"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 xml:space="preserve">Visits to the school are warmly welcomed. Please contact </w:t>
      </w:r>
      <w:proofErr w:type="gramStart"/>
      <w:r w:rsidRPr="00365D8B">
        <w:rPr>
          <w:rFonts w:ascii="Segoe UI" w:hAnsi="Segoe UI" w:cs="Segoe UI"/>
          <w:color w:val="222222"/>
          <w:sz w:val="20"/>
          <w:szCs w:val="20"/>
        </w:rPr>
        <w:t>XXXX  to</w:t>
      </w:r>
      <w:proofErr w:type="gramEnd"/>
      <w:r w:rsidRPr="00365D8B">
        <w:rPr>
          <w:rFonts w:ascii="Segoe UI" w:hAnsi="Segoe UI" w:cs="Segoe UI"/>
          <w:color w:val="222222"/>
          <w:sz w:val="20"/>
          <w:szCs w:val="20"/>
        </w:rPr>
        <w:t xml:space="preserve"> arrange a visit.</w:t>
      </w:r>
    </w:p>
    <w:p w14:paraId="11D9581A"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Closing date for application: 12:00 noon on XXX</w:t>
      </w:r>
      <w:r>
        <w:rPr>
          <w:rFonts w:ascii="Segoe UI" w:hAnsi="Segoe UI" w:cs="Segoe UI"/>
          <w:color w:val="222222"/>
          <w:sz w:val="20"/>
          <w:szCs w:val="20"/>
        </w:rPr>
        <w:t xml:space="preserve">. </w:t>
      </w:r>
    </w:p>
    <w:p w14:paraId="5A159C62" w14:textId="77777777" w:rsidR="000829EB" w:rsidRPr="00365D8B"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Interviews: Week beginning XX</w:t>
      </w:r>
    </w:p>
    <w:p w14:paraId="0A1D4B9F" w14:textId="77777777" w:rsidR="000829EB" w:rsidRPr="001470D1" w:rsidRDefault="000829EB" w:rsidP="000829EB">
      <w:pPr>
        <w:pStyle w:val="NormalWeb"/>
        <w:spacing w:after="150"/>
        <w:rPr>
          <w:rFonts w:ascii="Segoe UI" w:hAnsi="Segoe UI" w:cs="Segoe UI"/>
          <w:color w:val="222222"/>
          <w:sz w:val="20"/>
          <w:szCs w:val="20"/>
        </w:rPr>
      </w:pPr>
      <w:r w:rsidRPr="00365D8B">
        <w:rPr>
          <w:rFonts w:ascii="Segoe UI" w:hAnsi="Segoe UI" w:cs="Segoe UI"/>
          <w:color w:val="222222"/>
          <w:sz w:val="20"/>
          <w:szCs w:val="20"/>
        </w:rPr>
        <w:t>XXX Church of England Primary School is committed to safeguarding and promoting the welfare of children. We expect all staff, volunteers and visitors to share this commitment. All appointments are made subject to satisfactory written references, qualifications check, and Disclosure and Barring Service Enhanced Certificate.</w:t>
      </w:r>
    </w:p>
    <w:p w14:paraId="20EADB72" w14:textId="77777777" w:rsidR="000829EB" w:rsidRPr="006A3B88" w:rsidRDefault="000829EB" w:rsidP="000829EB">
      <w:pPr>
        <w:rPr>
          <w:rFonts w:ascii="Segoe UI" w:hAnsi="Segoe UI" w:cs="Segoe UI"/>
        </w:rPr>
      </w:pPr>
    </w:p>
    <w:p w14:paraId="6CF15F3B" w14:textId="77777777" w:rsidR="000829EB" w:rsidRPr="00450BCF" w:rsidRDefault="000829EB" w:rsidP="0004143A">
      <w:pPr>
        <w:pStyle w:val="Heading3"/>
      </w:pPr>
      <w:r w:rsidRPr="00450BCF">
        <w:t>Model 2</w:t>
      </w:r>
    </w:p>
    <w:p w14:paraId="02DF4AD5" w14:textId="77777777" w:rsidR="000829EB" w:rsidRPr="004A796D" w:rsidRDefault="000829EB" w:rsidP="000829EB">
      <w:pPr>
        <w:rPr>
          <w:rFonts w:ascii="Segoe UI" w:hAnsi="Segoe UI" w:cs="Segoe UI"/>
          <w:sz w:val="20"/>
          <w:szCs w:val="20"/>
        </w:rPr>
      </w:pPr>
    </w:p>
    <w:p w14:paraId="4B466C2D"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The XXX Multi Academy Trust (MAT)</w:t>
      </w:r>
    </w:p>
    <w:p w14:paraId="67B0C6ED"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is seeking to appoint a Headteacher </w:t>
      </w:r>
    </w:p>
    <w:p w14:paraId="03CC5502"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XXX Church of England Primary School</w:t>
      </w:r>
    </w:p>
    <w:p w14:paraId="50E5D836"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Combined school group size:  2</w:t>
      </w:r>
    </w:p>
    <w:p w14:paraId="1CA46916" w14:textId="77777777" w:rsidR="000829EB" w:rsidRPr="004A796D" w:rsidRDefault="000829EB" w:rsidP="000829EB">
      <w:pPr>
        <w:rPr>
          <w:rFonts w:ascii="Segoe UI" w:hAnsi="Segoe UI" w:cs="Segoe UI"/>
          <w:sz w:val="20"/>
          <w:szCs w:val="20"/>
        </w:rPr>
      </w:pPr>
    </w:p>
    <w:p w14:paraId="6A601FD2"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(MAT) has an opportunity for an inspirational church school leader who puts children at the heart of everything that they do, who wants to influence and drive the future development of education in our schools, and who can demonstrate our Trust values of aspiration, love, community, respect, and trust. </w:t>
      </w:r>
    </w:p>
    <w:p w14:paraId="04B1A94A" w14:textId="77777777" w:rsidR="000829EB" w:rsidRPr="004A796D" w:rsidRDefault="000829EB" w:rsidP="000829EB">
      <w:pPr>
        <w:rPr>
          <w:rFonts w:ascii="Segoe UI" w:hAnsi="Segoe UI" w:cs="Segoe UI"/>
          <w:sz w:val="20"/>
          <w:szCs w:val="20"/>
        </w:rPr>
      </w:pPr>
    </w:p>
    <w:p w14:paraId="2EB821DF"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Our vision is for every child to flourish, to be introduced to the richness of human experience, and to understand and question the world around them. Our vision works alongside the Church of England’s vision for education.  If you feel you would be able to bring this vision to life through your work as a Headteacher within our Trust, we welcome hearing from you. </w:t>
      </w:r>
    </w:p>
    <w:p w14:paraId="68F8455F" w14:textId="77777777" w:rsidR="000829EB" w:rsidRPr="004A796D" w:rsidRDefault="000829EB" w:rsidP="000829EB">
      <w:pPr>
        <w:rPr>
          <w:rFonts w:ascii="Segoe UI" w:hAnsi="Segoe UI" w:cs="Segoe UI"/>
          <w:sz w:val="20"/>
          <w:szCs w:val="20"/>
        </w:rPr>
      </w:pPr>
    </w:p>
    <w:p w14:paraId="178A33CB"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As Headteacher of XXX Church of England Primary Academy, based in XXX, you would be joining a school that shares in values and purpose of the MAT to provide a world-class education through a knowledge-rich curriculum and the highest quality teacher development. Our Primary school has a distinct feeling of family and community and has strong drive to reach high levels of attainment. You will lead others to continue to invest fully in the personal, academic, and cultural capital of all pupils. We expect adults and children to explore areas of social justice and responsibility; providing them with a range of experiences and knowledge in order that they can positively engage with all sections of society and community academically, intellectually and socially.</w:t>
      </w:r>
    </w:p>
    <w:p w14:paraId="2BF1A3E7" w14:textId="77777777" w:rsidR="000829EB" w:rsidRPr="004A796D" w:rsidRDefault="000829EB" w:rsidP="000829EB">
      <w:pPr>
        <w:rPr>
          <w:rFonts w:ascii="Segoe UI" w:hAnsi="Segoe UI" w:cs="Segoe UI"/>
          <w:sz w:val="20"/>
          <w:szCs w:val="20"/>
        </w:rPr>
      </w:pPr>
    </w:p>
    <w:p w14:paraId="70298E63"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We are therefore looking to appoint an ambitious leader for 1st September 2026, who will build on the existing strengths and opportunities of the school.  We are looking for someone who: </w:t>
      </w:r>
    </w:p>
    <w:p w14:paraId="05485205" w14:textId="77777777" w:rsidR="000829EB" w:rsidRPr="004A796D" w:rsidRDefault="000829EB" w:rsidP="000829EB">
      <w:pPr>
        <w:rPr>
          <w:rFonts w:ascii="Segoe UI" w:hAnsi="Segoe UI" w:cs="Segoe UI"/>
          <w:sz w:val="20"/>
          <w:szCs w:val="20"/>
        </w:rPr>
      </w:pPr>
    </w:p>
    <w:p w14:paraId="427F4C94" w14:textId="77777777" w:rsidR="000829EB" w:rsidRPr="004A796D" w:rsidRDefault="000829EB" w:rsidP="000829EB">
      <w:pPr>
        <w:numPr>
          <w:ilvl w:val="0"/>
          <w:numId w:val="29"/>
        </w:numPr>
        <w:rPr>
          <w:rFonts w:ascii="Segoe UI" w:hAnsi="Segoe UI" w:cs="Segoe UI"/>
          <w:sz w:val="20"/>
          <w:szCs w:val="20"/>
        </w:rPr>
      </w:pPr>
      <w:proofErr w:type="gramStart"/>
      <w:r w:rsidRPr="004A796D">
        <w:rPr>
          <w:rFonts w:ascii="Segoe UI" w:hAnsi="Segoe UI" w:cs="Segoe UI"/>
          <w:sz w:val="20"/>
          <w:szCs w:val="20"/>
        </w:rPr>
        <w:t>Is able to</w:t>
      </w:r>
      <w:proofErr w:type="gramEnd"/>
      <w:r w:rsidRPr="004A796D">
        <w:rPr>
          <w:rFonts w:ascii="Segoe UI" w:hAnsi="Segoe UI" w:cs="Segoe UI"/>
          <w:sz w:val="20"/>
          <w:szCs w:val="20"/>
        </w:rPr>
        <w:t xml:space="preserve"> demonstrate how the school’s theologically rooted vision is the driving force of a school.</w:t>
      </w:r>
    </w:p>
    <w:p w14:paraId="28A99D8A"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Is passionate about curriculum design and its impact.</w:t>
      </w:r>
    </w:p>
    <w:p w14:paraId="0E0D6D76"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 xml:space="preserve">Will demonstrate </w:t>
      </w:r>
      <w:r>
        <w:rPr>
          <w:rFonts w:ascii="Segoe UI" w:hAnsi="Segoe UI" w:cs="Segoe UI"/>
          <w:sz w:val="20"/>
          <w:szCs w:val="20"/>
        </w:rPr>
        <w:t>and promote the importance of our inclusive school community</w:t>
      </w:r>
      <w:r w:rsidRPr="004A796D">
        <w:rPr>
          <w:rFonts w:ascii="Segoe UI" w:hAnsi="Segoe UI" w:cs="Segoe UI"/>
          <w:sz w:val="20"/>
          <w:szCs w:val="20"/>
        </w:rPr>
        <w:t>.</w:t>
      </w:r>
    </w:p>
    <w:p w14:paraId="342CEF6E"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Has the ability and knowledge required to ensure we continue to improve.</w:t>
      </w:r>
    </w:p>
    <w:p w14:paraId="3AEA2534" w14:textId="77777777" w:rsidR="000829EB" w:rsidRPr="004A796D" w:rsidRDefault="000829EB" w:rsidP="000829EB">
      <w:pPr>
        <w:numPr>
          <w:ilvl w:val="0"/>
          <w:numId w:val="29"/>
        </w:numPr>
        <w:rPr>
          <w:rFonts w:ascii="Segoe UI" w:hAnsi="Segoe UI" w:cs="Segoe UI"/>
          <w:sz w:val="20"/>
          <w:szCs w:val="20"/>
        </w:rPr>
      </w:pPr>
      <w:proofErr w:type="gramStart"/>
      <w:r w:rsidRPr="004A796D">
        <w:rPr>
          <w:rFonts w:ascii="Segoe UI" w:hAnsi="Segoe UI" w:cs="Segoe UI"/>
          <w:sz w:val="20"/>
          <w:szCs w:val="20"/>
        </w:rPr>
        <w:t>Is able to</w:t>
      </w:r>
      <w:proofErr w:type="gramEnd"/>
      <w:r w:rsidRPr="004A796D">
        <w:rPr>
          <w:rFonts w:ascii="Segoe UI" w:hAnsi="Segoe UI" w:cs="Segoe UI"/>
          <w:sz w:val="20"/>
          <w:szCs w:val="20"/>
        </w:rPr>
        <w:t xml:space="preserve"> empower and motivate children, staff and parents, being a visible presence in and around the school.</w:t>
      </w:r>
    </w:p>
    <w:p w14:paraId="43A2185A"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Can demonstrate proven leadership experience.</w:t>
      </w:r>
    </w:p>
    <w:p w14:paraId="3C8D1414"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Has proven experience at accelerating pupil progress through assessment and intervention and understands how to lead this.</w:t>
      </w:r>
    </w:p>
    <w:p w14:paraId="0B4825E0"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 xml:space="preserve">Has high expectations of pupils, colleagues and themselves. </w:t>
      </w:r>
    </w:p>
    <w:p w14:paraId="69E1B759" w14:textId="77777777" w:rsidR="000829EB" w:rsidRPr="004A796D" w:rsidRDefault="000829EB" w:rsidP="000829EB">
      <w:pPr>
        <w:numPr>
          <w:ilvl w:val="0"/>
          <w:numId w:val="29"/>
        </w:numPr>
        <w:rPr>
          <w:rFonts w:ascii="Segoe UI" w:hAnsi="Segoe UI" w:cs="Segoe UI"/>
          <w:sz w:val="20"/>
          <w:szCs w:val="20"/>
        </w:rPr>
      </w:pPr>
      <w:r w:rsidRPr="004A796D">
        <w:rPr>
          <w:rFonts w:ascii="Segoe UI" w:hAnsi="Segoe UI" w:cs="Segoe UI"/>
          <w:sz w:val="20"/>
          <w:szCs w:val="20"/>
        </w:rPr>
        <w:t>Can lead a dedicated workforce of teachers and support staff, demonstrating by example.</w:t>
      </w:r>
    </w:p>
    <w:p w14:paraId="1343BB49" w14:textId="77777777" w:rsidR="000829EB" w:rsidRPr="004A796D" w:rsidRDefault="000829EB" w:rsidP="000829EB">
      <w:pPr>
        <w:ind w:left="360"/>
        <w:rPr>
          <w:rFonts w:ascii="Segoe UI" w:hAnsi="Segoe UI" w:cs="Segoe UI"/>
          <w:sz w:val="20"/>
          <w:szCs w:val="20"/>
        </w:rPr>
      </w:pPr>
    </w:p>
    <w:p w14:paraId="28748CDA"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We are committed to providing systems of high-quality support and challenge to ensure that our school leaders develop and that our schools continually improve. Our leaders have direct links with each other, our Education Team, and our central support teams.  We provide significant operational and management support, and together we are building a strong offer for professional development at each level.</w:t>
      </w:r>
    </w:p>
    <w:p w14:paraId="1A4C5CEA" w14:textId="77777777" w:rsidR="000829EB" w:rsidRPr="004A796D" w:rsidRDefault="000829EB" w:rsidP="000829EB">
      <w:pPr>
        <w:rPr>
          <w:rFonts w:ascii="Segoe UI" w:hAnsi="Segoe UI" w:cs="Segoe UI"/>
          <w:sz w:val="20"/>
          <w:szCs w:val="20"/>
        </w:rPr>
      </w:pPr>
    </w:p>
    <w:p w14:paraId="7E954F0D"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If you would like further information on this role, please refer to our MAT Headteachers application pack in the link below. </w:t>
      </w:r>
    </w:p>
    <w:p w14:paraId="4106A1F4" w14:textId="77777777" w:rsidR="000829EB" w:rsidRPr="004A796D" w:rsidRDefault="000829EB" w:rsidP="000829EB">
      <w:pPr>
        <w:rPr>
          <w:rFonts w:ascii="Segoe UI" w:hAnsi="Segoe UI" w:cs="Segoe UI"/>
          <w:sz w:val="20"/>
          <w:szCs w:val="20"/>
        </w:rPr>
      </w:pPr>
    </w:p>
    <w:p w14:paraId="367FEDC6"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Applications may be sent to us via the link below.  The deadline for applications is midday on XXX.</w:t>
      </w:r>
    </w:p>
    <w:p w14:paraId="64D1A07D" w14:textId="77777777" w:rsidR="000829EB" w:rsidRPr="004A796D" w:rsidRDefault="000829EB" w:rsidP="000829EB">
      <w:pPr>
        <w:rPr>
          <w:rFonts w:ascii="Segoe UI" w:hAnsi="Segoe UI" w:cs="Segoe UI"/>
          <w:sz w:val="20"/>
          <w:szCs w:val="20"/>
        </w:rPr>
      </w:pPr>
    </w:p>
    <w:p w14:paraId="5906DA43" w14:textId="77777777" w:rsidR="000829EB" w:rsidRPr="004A796D" w:rsidRDefault="000829EB" w:rsidP="000829EB">
      <w:pPr>
        <w:rPr>
          <w:rFonts w:ascii="Segoe UI" w:hAnsi="Segoe UI" w:cs="Segoe UI"/>
          <w:sz w:val="20"/>
          <w:szCs w:val="20"/>
        </w:rPr>
      </w:pPr>
      <w:r w:rsidRPr="004A796D">
        <w:rPr>
          <w:rFonts w:ascii="Segoe UI" w:hAnsi="Segoe UI" w:cs="Segoe UI"/>
          <w:sz w:val="20"/>
          <w:szCs w:val="20"/>
        </w:rPr>
        <w:t>If you would like to contact us to discuss the position, our Academy, or the Trust you would be joining, or you would like to arrange a visit to XXX, please contact XX.</w:t>
      </w:r>
    </w:p>
    <w:p w14:paraId="76F02A08" w14:textId="77777777" w:rsidR="000829EB" w:rsidRPr="006A3B88" w:rsidRDefault="000829EB" w:rsidP="000829EB">
      <w:pPr>
        <w:rPr>
          <w:rFonts w:ascii="Segoe UI" w:hAnsi="Segoe UI" w:cs="Segoe UI"/>
        </w:rPr>
      </w:pPr>
    </w:p>
    <w:p w14:paraId="7689721C" w14:textId="77777777" w:rsidR="000829EB" w:rsidRPr="006A3B88" w:rsidRDefault="000829EB" w:rsidP="000829EB">
      <w:pPr>
        <w:rPr>
          <w:rFonts w:ascii="Segoe UI" w:hAnsi="Segoe UI" w:cs="Segoe UI"/>
        </w:rPr>
      </w:pPr>
    </w:p>
    <w:p w14:paraId="11EB8A18" w14:textId="1C329997" w:rsidR="000829EB" w:rsidRPr="0021107B" w:rsidRDefault="000829EB" w:rsidP="0021107B">
      <w:pPr>
        <w:pStyle w:val="Heading3"/>
      </w:pPr>
      <w:r w:rsidRPr="00450BCF">
        <w:t xml:space="preserve">MODEL </w:t>
      </w:r>
      <w:r w:rsidR="0004143A">
        <w:t>3</w:t>
      </w:r>
    </w:p>
    <w:p w14:paraId="141D802E" w14:textId="77777777" w:rsidR="000829EB" w:rsidRPr="00787DC9" w:rsidRDefault="000829EB" w:rsidP="000829EB">
      <w:pPr>
        <w:rPr>
          <w:rFonts w:ascii="Segoe UI" w:hAnsi="Segoe UI" w:cs="Segoe UI"/>
          <w:b/>
          <w:bCs/>
          <w:sz w:val="20"/>
          <w:szCs w:val="20"/>
        </w:rPr>
      </w:pPr>
    </w:p>
    <w:p w14:paraId="4ACB26CC" w14:textId="77777777" w:rsidR="000829EB" w:rsidRPr="00787DC9" w:rsidRDefault="000829EB" w:rsidP="000829EB">
      <w:pPr>
        <w:jc w:val="left"/>
        <w:rPr>
          <w:rFonts w:ascii="Segoe UI" w:hAnsi="Segoe UI" w:cs="Segoe UI"/>
          <w:sz w:val="20"/>
          <w:szCs w:val="20"/>
        </w:rPr>
      </w:pPr>
      <w:r w:rsidRPr="00787DC9">
        <w:rPr>
          <w:rFonts w:ascii="Segoe UI" w:hAnsi="Segoe UI" w:cs="Segoe UI"/>
          <w:b/>
          <w:sz w:val="20"/>
          <w:szCs w:val="20"/>
        </w:rPr>
        <w:t>For a school with a strong Church school tradition and character, aiming to recruit a Christian Headteacher</w:t>
      </w:r>
    </w:p>
    <w:p w14:paraId="6E9C41E3" w14:textId="77777777" w:rsidR="000829EB" w:rsidRPr="00787DC9" w:rsidRDefault="000829EB" w:rsidP="000829EB">
      <w:pPr>
        <w:rPr>
          <w:rFonts w:ascii="Segoe UI" w:hAnsi="Segoe UI" w:cs="Segoe UI"/>
          <w:i/>
          <w:sz w:val="20"/>
          <w:szCs w:val="20"/>
        </w:rPr>
      </w:pPr>
    </w:p>
    <w:p w14:paraId="7B98A33D"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applicant</w:t>
      </w:r>
    </w:p>
    <w:p w14:paraId="29BB4C14"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Provide Christian leadership, upholding our theologically rooted Christian vision.</w:t>
      </w:r>
    </w:p>
    <w:p w14:paraId="11626AEB"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Communicant member of a Christian church.</w:t>
      </w:r>
    </w:p>
    <w:p w14:paraId="07AC7013"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A clear Christian faith commitment.</w:t>
      </w:r>
    </w:p>
    <w:p w14:paraId="7D542CF0"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A personal understanding of spirituality.</w:t>
      </w:r>
    </w:p>
    <w:p w14:paraId="214D018E"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Dedicated and dynamic Christian head-teacher.</w:t>
      </w:r>
    </w:p>
    <w:p w14:paraId="22415C8F"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Highly motivated and committed Christian leader.</w:t>
      </w:r>
    </w:p>
    <w:p w14:paraId="4088A7BA"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lastRenderedPageBreak/>
        <w:t>Inspirational leader with a strong Christian commitment.</w:t>
      </w:r>
    </w:p>
    <w:p w14:paraId="559752E0" w14:textId="77777777" w:rsidR="000829EB" w:rsidRPr="00787DC9" w:rsidRDefault="000829EB" w:rsidP="000829EB">
      <w:pPr>
        <w:pStyle w:val="ListParagraph"/>
        <w:numPr>
          <w:ilvl w:val="0"/>
          <w:numId w:val="30"/>
        </w:numPr>
        <w:ind w:left="567" w:hanging="567"/>
        <w:contextualSpacing w:val="0"/>
        <w:rPr>
          <w:rFonts w:ascii="Segoe UI" w:hAnsi="Segoe UI" w:cs="Segoe UI"/>
          <w:sz w:val="20"/>
          <w:szCs w:val="20"/>
        </w:rPr>
      </w:pPr>
      <w:r w:rsidRPr="00787DC9">
        <w:rPr>
          <w:rFonts w:ascii="Segoe UI" w:hAnsi="Segoe UI" w:cs="Segoe UI"/>
          <w:sz w:val="20"/>
          <w:szCs w:val="20"/>
        </w:rPr>
        <w:t xml:space="preserve">Inspire and embody the Christian vision and culture of our school. </w:t>
      </w:r>
    </w:p>
    <w:p w14:paraId="29534015" w14:textId="77777777" w:rsidR="000829EB" w:rsidRPr="00787DC9" w:rsidRDefault="000829EB" w:rsidP="000829EB">
      <w:pPr>
        <w:pStyle w:val="ListParagraph"/>
        <w:numPr>
          <w:ilvl w:val="0"/>
          <w:numId w:val="30"/>
        </w:numPr>
        <w:ind w:left="567" w:hanging="567"/>
        <w:rPr>
          <w:rFonts w:ascii="Segoe UI" w:hAnsi="Segoe UI" w:cs="Segoe UI"/>
          <w:sz w:val="20"/>
          <w:szCs w:val="20"/>
        </w:rPr>
      </w:pPr>
      <w:r w:rsidRPr="00787DC9">
        <w:rPr>
          <w:rFonts w:ascii="Segoe UI" w:hAnsi="Segoe UI" w:cs="Segoe UI"/>
          <w:sz w:val="20"/>
          <w:szCs w:val="20"/>
        </w:rPr>
        <w:t xml:space="preserve">Excited about Christian education and building strong relationships with the Diocese. </w:t>
      </w:r>
    </w:p>
    <w:p w14:paraId="79CE1DE6"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school</w:t>
      </w:r>
    </w:p>
    <w:p w14:paraId="735DEA33" w14:textId="77777777" w:rsidR="000829EB" w:rsidRPr="00787DC9" w:rsidRDefault="000829EB" w:rsidP="000829EB">
      <w:pPr>
        <w:pStyle w:val="ListParagraph"/>
        <w:numPr>
          <w:ilvl w:val="0"/>
          <w:numId w:val="31"/>
        </w:numPr>
        <w:ind w:left="589" w:hanging="589"/>
        <w:rPr>
          <w:rFonts w:ascii="Segoe UI" w:hAnsi="Segoe UI" w:cs="Segoe UI"/>
          <w:sz w:val="20"/>
          <w:szCs w:val="20"/>
        </w:rPr>
      </w:pPr>
      <w:r w:rsidRPr="00787DC9">
        <w:rPr>
          <w:rFonts w:ascii="Segoe UI" w:hAnsi="Segoe UI" w:cs="Segoe UI"/>
          <w:sz w:val="20"/>
          <w:szCs w:val="20"/>
        </w:rPr>
        <w:t xml:space="preserve">Ethos is strongly influenced by its caring Christian faith foundation and theologically rooted Christian vision. </w:t>
      </w:r>
    </w:p>
    <w:p w14:paraId="74EEAB39" w14:textId="77777777" w:rsidR="000829EB" w:rsidRPr="00787DC9" w:rsidRDefault="000829EB" w:rsidP="000829EB">
      <w:pPr>
        <w:pStyle w:val="ListParagraph"/>
        <w:numPr>
          <w:ilvl w:val="0"/>
          <w:numId w:val="31"/>
        </w:numPr>
        <w:ind w:left="589" w:hanging="589"/>
        <w:rPr>
          <w:rFonts w:ascii="Segoe UI" w:hAnsi="Segoe UI" w:cs="Segoe UI"/>
          <w:sz w:val="20"/>
          <w:szCs w:val="20"/>
        </w:rPr>
      </w:pPr>
      <w:r>
        <w:rPr>
          <w:rFonts w:ascii="Segoe UI" w:hAnsi="Segoe UI" w:cs="Segoe UI"/>
          <w:sz w:val="20"/>
          <w:szCs w:val="20"/>
        </w:rPr>
        <w:t>We are an inclusive school where e</w:t>
      </w:r>
      <w:r w:rsidRPr="00787DC9">
        <w:rPr>
          <w:rFonts w:ascii="Segoe UI" w:hAnsi="Segoe UI" w:cs="Segoe UI"/>
          <w:sz w:val="20"/>
          <w:szCs w:val="20"/>
        </w:rPr>
        <w:t>very child</w:t>
      </w:r>
      <w:r>
        <w:rPr>
          <w:rFonts w:ascii="Segoe UI" w:hAnsi="Segoe UI" w:cs="Segoe UI"/>
          <w:sz w:val="20"/>
          <w:szCs w:val="20"/>
        </w:rPr>
        <w:t xml:space="preserve"> and adult</w:t>
      </w:r>
      <w:r w:rsidRPr="00787DC9">
        <w:rPr>
          <w:rFonts w:ascii="Segoe UI" w:hAnsi="Segoe UI" w:cs="Segoe UI"/>
          <w:sz w:val="20"/>
          <w:szCs w:val="20"/>
        </w:rPr>
        <w:t xml:space="preserve"> matters to God.</w:t>
      </w:r>
    </w:p>
    <w:p w14:paraId="032B9DED" w14:textId="77777777" w:rsidR="000829EB" w:rsidRPr="00787DC9" w:rsidRDefault="000829EB" w:rsidP="000829EB">
      <w:pPr>
        <w:pStyle w:val="ListParagraph"/>
        <w:numPr>
          <w:ilvl w:val="0"/>
          <w:numId w:val="31"/>
        </w:numPr>
        <w:ind w:left="589" w:hanging="589"/>
        <w:rPr>
          <w:rFonts w:ascii="Segoe UI" w:hAnsi="Segoe UI" w:cs="Segoe UI"/>
          <w:sz w:val="20"/>
          <w:szCs w:val="20"/>
        </w:rPr>
      </w:pPr>
      <w:r w:rsidRPr="00787DC9">
        <w:rPr>
          <w:rFonts w:ascii="Segoe UI" w:hAnsi="Segoe UI" w:cs="Segoe UI"/>
          <w:sz w:val="20"/>
          <w:szCs w:val="20"/>
        </w:rPr>
        <w:t>Distinctive Christian ethos with strong church links.</w:t>
      </w:r>
    </w:p>
    <w:p w14:paraId="3B563616" w14:textId="77777777" w:rsidR="000829EB" w:rsidRPr="00787DC9" w:rsidRDefault="000829EB" w:rsidP="000829EB">
      <w:pPr>
        <w:pStyle w:val="ListParagraph"/>
        <w:numPr>
          <w:ilvl w:val="0"/>
          <w:numId w:val="31"/>
        </w:numPr>
        <w:ind w:left="589" w:hanging="589"/>
        <w:rPr>
          <w:rFonts w:ascii="Segoe UI" w:hAnsi="Segoe UI" w:cs="Segoe UI"/>
          <w:sz w:val="20"/>
          <w:szCs w:val="20"/>
        </w:rPr>
      </w:pPr>
      <w:r w:rsidRPr="00787DC9">
        <w:rPr>
          <w:rFonts w:ascii="Segoe UI" w:hAnsi="Segoe UI" w:cs="Segoe UI"/>
          <w:sz w:val="20"/>
          <w:szCs w:val="20"/>
        </w:rPr>
        <w:t>Highly successful Church school.</w:t>
      </w:r>
    </w:p>
    <w:p w14:paraId="7565AB2E" w14:textId="77777777" w:rsidR="000829EB" w:rsidRPr="00787DC9" w:rsidRDefault="000829EB" w:rsidP="000829EB">
      <w:pPr>
        <w:pStyle w:val="ListParagraph"/>
        <w:numPr>
          <w:ilvl w:val="0"/>
          <w:numId w:val="31"/>
        </w:numPr>
        <w:ind w:left="589" w:hanging="589"/>
        <w:rPr>
          <w:rFonts w:ascii="Segoe UI" w:hAnsi="Segoe UI" w:cs="Segoe UI"/>
          <w:sz w:val="20"/>
          <w:szCs w:val="20"/>
        </w:rPr>
      </w:pPr>
      <w:r w:rsidRPr="00787DC9">
        <w:rPr>
          <w:rFonts w:ascii="Segoe UI" w:hAnsi="Segoe UI" w:cs="Segoe UI"/>
          <w:sz w:val="20"/>
          <w:szCs w:val="20"/>
        </w:rPr>
        <w:t>Embedded within a vibrant Church community</w:t>
      </w:r>
      <w:r>
        <w:rPr>
          <w:rFonts w:ascii="Segoe UI" w:hAnsi="Segoe UI" w:cs="Segoe UI"/>
          <w:sz w:val="20"/>
          <w:szCs w:val="20"/>
        </w:rPr>
        <w:t xml:space="preserve"> and a good relationship with the Diocese Education Team</w:t>
      </w:r>
      <w:r w:rsidRPr="00787DC9">
        <w:rPr>
          <w:rFonts w:ascii="Segoe UI" w:hAnsi="Segoe UI" w:cs="Segoe UI"/>
          <w:sz w:val="20"/>
          <w:szCs w:val="20"/>
        </w:rPr>
        <w:t>.</w:t>
      </w:r>
    </w:p>
    <w:p w14:paraId="5864F59A" w14:textId="77777777" w:rsidR="000829EB" w:rsidRDefault="000829EB" w:rsidP="000829EB">
      <w:pPr>
        <w:jc w:val="left"/>
        <w:rPr>
          <w:rFonts w:ascii="Segoe UI" w:hAnsi="Segoe UI" w:cs="Segoe UI"/>
        </w:rPr>
      </w:pPr>
    </w:p>
    <w:p w14:paraId="342EF262" w14:textId="0518DB40" w:rsidR="000829EB" w:rsidRPr="0021107B" w:rsidRDefault="000829EB" w:rsidP="0021107B">
      <w:pPr>
        <w:pStyle w:val="Heading3"/>
      </w:pPr>
      <w:r w:rsidRPr="00450BCF">
        <w:t>MODEL 4</w:t>
      </w:r>
    </w:p>
    <w:p w14:paraId="0815607D" w14:textId="77777777" w:rsidR="000829EB" w:rsidRPr="00787DC9" w:rsidRDefault="000829EB" w:rsidP="000829EB">
      <w:pPr>
        <w:rPr>
          <w:rFonts w:ascii="Segoe UI" w:hAnsi="Segoe UI" w:cs="Segoe UI"/>
          <w:b/>
          <w:sz w:val="20"/>
          <w:szCs w:val="20"/>
        </w:rPr>
      </w:pPr>
    </w:p>
    <w:p w14:paraId="37234871" w14:textId="77777777" w:rsidR="000829EB" w:rsidRPr="00787DC9" w:rsidRDefault="000829EB" w:rsidP="000829EB">
      <w:pPr>
        <w:rPr>
          <w:rFonts w:ascii="Segoe UI" w:hAnsi="Segoe UI" w:cs="Segoe UI"/>
          <w:b/>
          <w:sz w:val="20"/>
          <w:szCs w:val="20"/>
        </w:rPr>
      </w:pPr>
      <w:r w:rsidRPr="00787DC9">
        <w:rPr>
          <w:rFonts w:ascii="Segoe UI" w:hAnsi="Segoe UI" w:cs="Segoe UI"/>
          <w:b/>
          <w:sz w:val="20"/>
          <w:szCs w:val="20"/>
        </w:rPr>
        <w:t>For a school with good church links, keen to further develop its Christian distinctiveness</w:t>
      </w:r>
    </w:p>
    <w:p w14:paraId="5F9EF742"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applicant</w:t>
      </w:r>
    </w:p>
    <w:p w14:paraId="70808181"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A clear vision for enriching the school’s distinctive Christian ethos</w:t>
      </w:r>
    </w:p>
    <w:p w14:paraId="0CF52C99"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 xml:space="preserve">Places a high value on a strong Christian </w:t>
      </w:r>
      <w:r>
        <w:rPr>
          <w:rFonts w:ascii="Segoe UI" w:hAnsi="Segoe UI" w:cs="Segoe UI"/>
          <w:sz w:val="20"/>
          <w:szCs w:val="20"/>
        </w:rPr>
        <w:t>vision that is understood by all</w:t>
      </w:r>
    </w:p>
    <w:p w14:paraId="34BCB170"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Develop our school at the heart of the Christian and local community</w:t>
      </w:r>
    </w:p>
    <w:p w14:paraId="45EFF6F2"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 xml:space="preserve">Nurture and build on the Christian ethos of </w:t>
      </w:r>
      <w:r>
        <w:rPr>
          <w:rFonts w:ascii="Segoe UI" w:hAnsi="Segoe UI" w:cs="Segoe UI"/>
          <w:sz w:val="20"/>
          <w:szCs w:val="20"/>
        </w:rPr>
        <w:t xml:space="preserve">our inclusive </w:t>
      </w:r>
      <w:r w:rsidRPr="00787DC9">
        <w:rPr>
          <w:rFonts w:ascii="Segoe UI" w:hAnsi="Segoe UI" w:cs="Segoe UI"/>
          <w:sz w:val="20"/>
          <w:szCs w:val="20"/>
        </w:rPr>
        <w:t>school with the philosophy that every child is valued</w:t>
      </w:r>
    </w:p>
    <w:p w14:paraId="21E172EA"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Maintain and build on the strong links with the church and community</w:t>
      </w:r>
    </w:p>
    <w:p w14:paraId="61023C0B"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 xml:space="preserve">Enthusiasm for </w:t>
      </w:r>
      <w:r>
        <w:rPr>
          <w:rFonts w:ascii="Segoe UI" w:hAnsi="Segoe UI" w:cs="Segoe UI"/>
          <w:sz w:val="20"/>
          <w:szCs w:val="20"/>
        </w:rPr>
        <w:t>the Church of England Vision for Education</w:t>
      </w:r>
    </w:p>
    <w:p w14:paraId="2DC66550" w14:textId="77777777" w:rsidR="000829EB" w:rsidRPr="00787DC9" w:rsidRDefault="000829EB" w:rsidP="000829EB">
      <w:pPr>
        <w:pStyle w:val="ListParagraph"/>
        <w:numPr>
          <w:ilvl w:val="0"/>
          <w:numId w:val="32"/>
        </w:numPr>
        <w:ind w:left="567" w:hanging="567"/>
        <w:rPr>
          <w:rFonts w:ascii="Segoe UI" w:hAnsi="Segoe UI" w:cs="Segoe UI"/>
          <w:sz w:val="20"/>
          <w:szCs w:val="20"/>
        </w:rPr>
      </w:pPr>
      <w:r w:rsidRPr="00787DC9">
        <w:rPr>
          <w:rFonts w:ascii="Segoe UI" w:hAnsi="Segoe UI" w:cs="Segoe UI"/>
          <w:sz w:val="20"/>
          <w:szCs w:val="20"/>
        </w:rPr>
        <w:t>Actively support the Christian ethos of the school through personal example and practice</w:t>
      </w:r>
    </w:p>
    <w:p w14:paraId="2F297672"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school</w:t>
      </w:r>
    </w:p>
    <w:p w14:paraId="64B1B8B9" w14:textId="77777777" w:rsidR="000829EB" w:rsidRPr="00787DC9" w:rsidRDefault="000829EB" w:rsidP="000829EB">
      <w:pPr>
        <w:pStyle w:val="ListParagraph"/>
        <w:numPr>
          <w:ilvl w:val="0"/>
          <w:numId w:val="33"/>
        </w:numPr>
        <w:ind w:left="567" w:hanging="567"/>
        <w:contextualSpacing w:val="0"/>
        <w:rPr>
          <w:rFonts w:ascii="Segoe UI" w:hAnsi="Segoe UI" w:cs="Segoe UI"/>
          <w:sz w:val="20"/>
          <w:szCs w:val="20"/>
        </w:rPr>
      </w:pPr>
      <w:r w:rsidRPr="00787DC9">
        <w:rPr>
          <w:rFonts w:ascii="Segoe UI" w:hAnsi="Segoe UI" w:cs="Segoe UI"/>
          <w:sz w:val="20"/>
          <w:szCs w:val="20"/>
        </w:rPr>
        <w:t>Caring and Christian atmosphere</w:t>
      </w:r>
    </w:p>
    <w:p w14:paraId="11086BB9" w14:textId="77777777" w:rsidR="000829EB" w:rsidRPr="00787DC9" w:rsidRDefault="000829EB" w:rsidP="000829EB">
      <w:pPr>
        <w:pStyle w:val="ListParagraph"/>
        <w:numPr>
          <w:ilvl w:val="0"/>
          <w:numId w:val="33"/>
        </w:numPr>
        <w:ind w:left="567" w:hanging="567"/>
        <w:contextualSpacing w:val="0"/>
        <w:rPr>
          <w:rFonts w:ascii="Segoe UI" w:hAnsi="Segoe UI" w:cs="Segoe UI"/>
          <w:sz w:val="20"/>
          <w:szCs w:val="20"/>
        </w:rPr>
      </w:pPr>
      <w:r w:rsidRPr="00787DC9">
        <w:rPr>
          <w:rFonts w:ascii="Segoe UI" w:hAnsi="Segoe UI" w:cs="Segoe UI"/>
          <w:sz w:val="20"/>
          <w:szCs w:val="20"/>
        </w:rPr>
        <w:t>A happy and caring Church of England school</w:t>
      </w:r>
    </w:p>
    <w:p w14:paraId="0B195BDF" w14:textId="77777777" w:rsidR="000829EB" w:rsidRPr="00787DC9" w:rsidRDefault="000829EB" w:rsidP="000829EB">
      <w:pPr>
        <w:pStyle w:val="ListParagraph"/>
        <w:numPr>
          <w:ilvl w:val="0"/>
          <w:numId w:val="33"/>
        </w:numPr>
        <w:ind w:left="567" w:hanging="567"/>
        <w:contextualSpacing w:val="0"/>
        <w:rPr>
          <w:rFonts w:ascii="Segoe UI" w:hAnsi="Segoe UI" w:cs="Segoe UI"/>
          <w:sz w:val="20"/>
          <w:szCs w:val="20"/>
        </w:rPr>
      </w:pPr>
      <w:r w:rsidRPr="00787DC9">
        <w:rPr>
          <w:rFonts w:ascii="Segoe UI" w:hAnsi="Segoe UI" w:cs="Segoe UI"/>
          <w:sz w:val="20"/>
          <w:szCs w:val="20"/>
        </w:rPr>
        <w:t>School</w:t>
      </w:r>
      <w:r>
        <w:rPr>
          <w:rFonts w:ascii="Segoe UI" w:hAnsi="Segoe UI" w:cs="Segoe UI"/>
          <w:sz w:val="20"/>
          <w:szCs w:val="20"/>
        </w:rPr>
        <w:t xml:space="preserve">, </w:t>
      </w:r>
      <w:r w:rsidRPr="00787DC9">
        <w:rPr>
          <w:rFonts w:ascii="Segoe UI" w:hAnsi="Segoe UI" w:cs="Segoe UI"/>
          <w:sz w:val="20"/>
          <w:szCs w:val="20"/>
        </w:rPr>
        <w:t>church</w:t>
      </w:r>
      <w:r>
        <w:rPr>
          <w:rFonts w:ascii="Segoe UI" w:hAnsi="Segoe UI" w:cs="Segoe UI"/>
          <w:sz w:val="20"/>
          <w:szCs w:val="20"/>
        </w:rPr>
        <w:t xml:space="preserve">, diocese </w:t>
      </w:r>
      <w:r w:rsidRPr="00787DC9">
        <w:rPr>
          <w:rFonts w:ascii="Segoe UI" w:hAnsi="Segoe UI" w:cs="Segoe UI"/>
          <w:sz w:val="20"/>
          <w:szCs w:val="20"/>
        </w:rPr>
        <w:t>and community links are strong</w:t>
      </w:r>
    </w:p>
    <w:p w14:paraId="66E62E4F" w14:textId="77777777" w:rsidR="000829EB" w:rsidRPr="00787DC9" w:rsidRDefault="000829EB" w:rsidP="000829EB">
      <w:pPr>
        <w:pStyle w:val="ListParagraph"/>
        <w:numPr>
          <w:ilvl w:val="0"/>
          <w:numId w:val="33"/>
        </w:numPr>
        <w:ind w:left="567" w:hanging="567"/>
        <w:contextualSpacing w:val="0"/>
        <w:rPr>
          <w:rFonts w:ascii="Segoe UI" w:hAnsi="Segoe UI" w:cs="Segoe UI"/>
          <w:sz w:val="20"/>
          <w:szCs w:val="20"/>
        </w:rPr>
      </w:pPr>
      <w:r w:rsidRPr="00787DC9">
        <w:rPr>
          <w:rFonts w:ascii="Segoe UI" w:hAnsi="Segoe UI" w:cs="Segoe UI"/>
          <w:sz w:val="20"/>
          <w:szCs w:val="20"/>
        </w:rPr>
        <w:t>Vibrant, inclusive school with a strong Christian ethos</w:t>
      </w:r>
    </w:p>
    <w:p w14:paraId="278B84A9" w14:textId="77777777" w:rsidR="000829EB" w:rsidRPr="00D36AFB" w:rsidRDefault="000829EB" w:rsidP="000829EB">
      <w:pPr>
        <w:pStyle w:val="ListParagraph"/>
        <w:numPr>
          <w:ilvl w:val="0"/>
          <w:numId w:val="33"/>
        </w:numPr>
        <w:ind w:left="567" w:hanging="567"/>
        <w:contextualSpacing w:val="0"/>
        <w:rPr>
          <w:rFonts w:ascii="Segoe UI" w:hAnsi="Segoe UI" w:cs="Segoe UI"/>
          <w:b/>
          <w:sz w:val="20"/>
          <w:szCs w:val="20"/>
        </w:rPr>
      </w:pPr>
      <w:r w:rsidRPr="00787DC9">
        <w:rPr>
          <w:rFonts w:ascii="Segoe UI" w:hAnsi="Segoe UI" w:cs="Segoe UI"/>
          <w:sz w:val="20"/>
          <w:szCs w:val="20"/>
        </w:rPr>
        <w:t>Dedicated support from local church and villager</w:t>
      </w:r>
    </w:p>
    <w:p w14:paraId="2E6D19D1" w14:textId="77777777" w:rsidR="000829EB" w:rsidRPr="00787DC9" w:rsidRDefault="000829EB" w:rsidP="000829EB">
      <w:pPr>
        <w:pStyle w:val="ListParagraph"/>
        <w:numPr>
          <w:ilvl w:val="0"/>
          <w:numId w:val="33"/>
        </w:numPr>
        <w:ind w:left="567" w:hanging="567"/>
        <w:contextualSpacing w:val="0"/>
        <w:rPr>
          <w:rFonts w:ascii="Segoe UI" w:hAnsi="Segoe UI" w:cs="Segoe UI"/>
          <w:b/>
          <w:sz w:val="20"/>
          <w:szCs w:val="20"/>
        </w:rPr>
      </w:pPr>
      <w:r>
        <w:rPr>
          <w:rFonts w:ascii="Segoe UI" w:hAnsi="Segoe UI" w:cs="Segoe UI"/>
          <w:sz w:val="20"/>
          <w:szCs w:val="20"/>
        </w:rPr>
        <w:t>A close and productive relationship with the Diocese Education Team.</w:t>
      </w:r>
    </w:p>
    <w:p w14:paraId="0B1B77C6" w14:textId="67C1F4F4" w:rsidR="000829EB" w:rsidRPr="0021107B" w:rsidRDefault="000829EB" w:rsidP="000829EB">
      <w:pPr>
        <w:pStyle w:val="ListParagraph"/>
        <w:numPr>
          <w:ilvl w:val="0"/>
          <w:numId w:val="33"/>
        </w:numPr>
        <w:ind w:left="567" w:hanging="567"/>
        <w:contextualSpacing w:val="0"/>
        <w:rPr>
          <w:rFonts w:ascii="Segoe UI" w:hAnsi="Segoe UI" w:cs="Segoe UI"/>
          <w:b/>
          <w:bCs/>
          <w:sz w:val="20"/>
          <w:szCs w:val="20"/>
          <w:u w:val="single"/>
        </w:rPr>
      </w:pPr>
      <w:r w:rsidRPr="0021107B">
        <w:rPr>
          <w:rFonts w:ascii="Segoe UI" w:hAnsi="Segoe UI" w:cs="Segoe UI"/>
          <w:sz w:val="20"/>
          <w:szCs w:val="20"/>
        </w:rPr>
        <w:t>A supportive Christian community</w:t>
      </w:r>
    </w:p>
    <w:p w14:paraId="37CE8DBE" w14:textId="77777777" w:rsidR="000829EB" w:rsidRDefault="000829EB" w:rsidP="000829EB">
      <w:pPr>
        <w:rPr>
          <w:rFonts w:ascii="Segoe UI" w:hAnsi="Segoe UI" w:cs="Segoe UI"/>
          <w:b/>
          <w:bCs/>
          <w:sz w:val="20"/>
          <w:szCs w:val="20"/>
          <w:u w:val="single"/>
        </w:rPr>
      </w:pPr>
    </w:p>
    <w:p w14:paraId="0D0870EA" w14:textId="77777777" w:rsidR="0021107B" w:rsidRDefault="0021107B">
      <w:pPr>
        <w:spacing w:after="160" w:line="278" w:lineRule="auto"/>
        <w:jc w:val="left"/>
        <w:rPr>
          <w:rFonts w:eastAsiaTheme="majorEastAsia" w:cstheme="majorBidi"/>
          <w:color w:val="8A0000"/>
          <w:sz w:val="28"/>
          <w:szCs w:val="28"/>
        </w:rPr>
      </w:pPr>
      <w:r>
        <w:br w:type="page"/>
      </w:r>
    </w:p>
    <w:p w14:paraId="0A208F50" w14:textId="71C0D06A" w:rsidR="000829EB" w:rsidRPr="00450BCF" w:rsidRDefault="000829EB" w:rsidP="0004143A">
      <w:pPr>
        <w:pStyle w:val="Heading3"/>
      </w:pPr>
      <w:r w:rsidRPr="00450BCF">
        <w:lastRenderedPageBreak/>
        <w:t>MODEL 5</w:t>
      </w:r>
    </w:p>
    <w:p w14:paraId="1E26A903" w14:textId="77777777" w:rsidR="000829EB" w:rsidRPr="00787DC9" w:rsidRDefault="000829EB" w:rsidP="000829EB">
      <w:pPr>
        <w:rPr>
          <w:rFonts w:ascii="Segoe UI" w:hAnsi="Segoe UI" w:cs="Segoe UI"/>
          <w:sz w:val="20"/>
          <w:szCs w:val="20"/>
        </w:rPr>
      </w:pPr>
    </w:p>
    <w:p w14:paraId="4C2E8D5D" w14:textId="77777777" w:rsidR="000829EB" w:rsidRPr="00787DC9" w:rsidRDefault="000829EB" w:rsidP="000829EB">
      <w:pPr>
        <w:rPr>
          <w:rFonts w:ascii="Segoe UI" w:hAnsi="Segoe UI" w:cs="Segoe UI"/>
          <w:b/>
          <w:sz w:val="20"/>
          <w:szCs w:val="20"/>
        </w:rPr>
      </w:pPr>
      <w:r w:rsidRPr="00787DC9">
        <w:rPr>
          <w:rFonts w:ascii="Segoe UI" w:hAnsi="Segoe UI" w:cs="Segoe UI"/>
          <w:b/>
          <w:sz w:val="20"/>
          <w:szCs w:val="20"/>
        </w:rPr>
        <w:t>For a school wishing to maintain or improve its Christian ethos</w:t>
      </w:r>
    </w:p>
    <w:p w14:paraId="30F2083F"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applicant</w:t>
      </w:r>
    </w:p>
    <w:p w14:paraId="50331C19"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 xml:space="preserve">Energy, commitment and ambition </w:t>
      </w:r>
      <w:r>
        <w:rPr>
          <w:rFonts w:ascii="Segoe UI" w:hAnsi="Segoe UI" w:cs="Segoe UI"/>
          <w:sz w:val="20"/>
          <w:szCs w:val="20"/>
        </w:rPr>
        <w:t xml:space="preserve">for </w:t>
      </w:r>
      <w:r w:rsidRPr="00787DC9">
        <w:rPr>
          <w:rFonts w:ascii="Segoe UI" w:hAnsi="Segoe UI" w:cs="Segoe UI"/>
          <w:sz w:val="20"/>
          <w:szCs w:val="20"/>
        </w:rPr>
        <w:t>our Church of England school</w:t>
      </w:r>
    </w:p>
    <w:p w14:paraId="53C9C24C"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Able to contribute enthusiastically to a strong partnership between the school, the paris</w:t>
      </w:r>
      <w:r>
        <w:rPr>
          <w:rFonts w:ascii="Segoe UI" w:hAnsi="Segoe UI" w:cs="Segoe UI"/>
          <w:sz w:val="20"/>
          <w:szCs w:val="20"/>
        </w:rPr>
        <w:t>h, diocese and local community</w:t>
      </w:r>
    </w:p>
    <w:p w14:paraId="7E2FC7EE"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 xml:space="preserve">Has a commitment to developing the </w:t>
      </w:r>
      <w:r>
        <w:rPr>
          <w:rFonts w:ascii="Segoe UI" w:hAnsi="Segoe UI" w:cs="Segoe UI"/>
          <w:sz w:val="20"/>
          <w:szCs w:val="20"/>
        </w:rPr>
        <w:t>theologically rooted Christian vision of our school</w:t>
      </w:r>
    </w:p>
    <w:p w14:paraId="0A15EC00"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 xml:space="preserve">Support </w:t>
      </w:r>
      <w:r>
        <w:rPr>
          <w:rFonts w:ascii="Segoe UI" w:hAnsi="Segoe UI" w:cs="Segoe UI"/>
          <w:sz w:val="20"/>
          <w:szCs w:val="20"/>
        </w:rPr>
        <w:t>and encourage staff and governors to participate in Diocese education training</w:t>
      </w:r>
    </w:p>
    <w:p w14:paraId="060B7D44"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Value and promote the academic and spiritual development of all pupils</w:t>
      </w:r>
      <w:r>
        <w:rPr>
          <w:rFonts w:ascii="Segoe UI" w:hAnsi="Segoe UI" w:cs="Segoe UI"/>
          <w:sz w:val="20"/>
          <w:szCs w:val="20"/>
        </w:rPr>
        <w:t xml:space="preserve"> and staff</w:t>
      </w:r>
    </w:p>
    <w:p w14:paraId="01D15533"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 xml:space="preserve">A shared belief in our </w:t>
      </w:r>
      <w:r>
        <w:rPr>
          <w:rFonts w:ascii="Segoe UI" w:hAnsi="Segoe UI" w:cs="Segoe UI"/>
          <w:sz w:val="20"/>
          <w:szCs w:val="20"/>
        </w:rPr>
        <w:t>vision</w:t>
      </w:r>
      <w:r w:rsidRPr="00787DC9">
        <w:rPr>
          <w:rFonts w:ascii="Segoe UI" w:hAnsi="Segoe UI" w:cs="Segoe UI"/>
          <w:sz w:val="20"/>
          <w:szCs w:val="20"/>
        </w:rPr>
        <w:t xml:space="preserve"> and Christian values</w:t>
      </w:r>
      <w:r>
        <w:rPr>
          <w:rFonts w:ascii="Segoe UI" w:hAnsi="Segoe UI" w:cs="Segoe UI"/>
          <w:sz w:val="20"/>
          <w:szCs w:val="20"/>
        </w:rPr>
        <w:t xml:space="preserve"> for our inclusive church school.</w:t>
      </w:r>
    </w:p>
    <w:p w14:paraId="56BE418B"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The desire to be part of an environment with a Christian ethos</w:t>
      </w:r>
    </w:p>
    <w:p w14:paraId="5BE55E4B"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Foster and develop the Christian character of the school</w:t>
      </w:r>
    </w:p>
    <w:p w14:paraId="095F4A34"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The desire to shape a Christian presence in the community</w:t>
      </w:r>
    </w:p>
    <w:p w14:paraId="27AE5009"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A desire to strengthen and develop the Anglican ethos</w:t>
      </w:r>
    </w:p>
    <w:p w14:paraId="65412403"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A willingness to embrace the school in its wider context of the community and church</w:t>
      </w:r>
    </w:p>
    <w:p w14:paraId="0F0F7084"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Flair for deepening the ethos of the Church of England school</w:t>
      </w:r>
    </w:p>
    <w:p w14:paraId="5E5C413B"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Cultivate a Christian and inclusive ethos</w:t>
      </w:r>
    </w:p>
    <w:p w14:paraId="143F6700" w14:textId="77777777" w:rsidR="000829EB" w:rsidRPr="00787DC9" w:rsidRDefault="000829EB" w:rsidP="000829EB">
      <w:pPr>
        <w:pStyle w:val="ListParagraph"/>
        <w:numPr>
          <w:ilvl w:val="0"/>
          <w:numId w:val="34"/>
        </w:numPr>
        <w:ind w:left="567" w:hanging="567"/>
        <w:rPr>
          <w:rFonts w:ascii="Segoe UI" w:hAnsi="Segoe UI" w:cs="Segoe UI"/>
          <w:sz w:val="20"/>
          <w:szCs w:val="20"/>
        </w:rPr>
      </w:pPr>
      <w:r w:rsidRPr="00787DC9">
        <w:rPr>
          <w:rFonts w:ascii="Segoe UI" w:hAnsi="Segoe UI" w:cs="Segoe UI"/>
          <w:sz w:val="20"/>
          <w:szCs w:val="20"/>
        </w:rPr>
        <w:t xml:space="preserve">Demonstrate commitment to, and participation in, the active development of the school’s Christian </w:t>
      </w:r>
      <w:r>
        <w:rPr>
          <w:rFonts w:ascii="Segoe UI" w:hAnsi="Segoe UI" w:cs="Segoe UI"/>
          <w:sz w:val="20"/>
          <w:szCs w:val="20"/>
        </w:rPr>
        <w:t>vision</w:t>
      </w:r>
    </w:p>
    <w:p w14:paraId="5F5F3A6C" w14:textId="77777777" w:rsidR="000829EB" w:rsidRPr="00787DC9" w:rsidRDefault="000829EB" w:rsidP="000829EB">
      <w:pPr>
        <w:rPr>
          <w:rFonts w:ascii="Segoe UI" w:hAnsi="Segoe UI" w:cs="Segoe UI"/>
          <w:i/>
          <w:sz w:val="20"/>
          <w:szCs w:val="20"/>
        </w:rPr>
      </w:pPr>
      <w:r w:rsidRPr="00787DC9">
        <w:rPr>
          <w:rFonts w:ascii="Segoe UI" w:hAnsi="Segoe UI" w:cs="Segoe UI"/>
          <w:i/>
          <w:sz w:val="20"/>
          <w:szCs w:val="20"/>
        </w:rPr>
        <w:t>About the school</w:t>
      </w:r>
    </w:p>
    <w:p w14:paraId="63512FC0" w14:textId="77777777" w:rsidR="000829EB" w:rsidRPr="00787DC9" w:rsidRDefault="000829EB" w:rsidP="000829EB">
      <w:pPr>
        <w:pStyle w:val="ListParagraph"/>
        <w:numPr>
          <w:ilvl w:val="0"/>
          <w:numId w:val="35"/>
        </w:numPr>
        <w:ind w:left="567" w:hanging="567"/>
        <w:rPr>
          <w:rFonts w:ascii="Segoe UI" w:hAnsi="Segoe UI" w:cs="Segoe UI"/>
          <w:sz w:val="20"/>
          <w:szCs w:val="20"/>
        </w:rPr>
      </w:pPr>
      <w:r w:rsidRPr="00787DC9">
        <w:rPr>
          <w:rFonts w:ascii="Segoe UI" w:hAnsi="Segoe UI" w:cs="Segoe UI"/>
          <w:sz w:val="20"/>
          <w:szCs w:val="20"/>
        </w:rPr>
        <w:t>Excellent support from the community</w:t>
      </w:r>
      <w:r>
        <w:rPr>
          <w:rFonts w:ascii="Segoe UI" w:hAnsi="Segoe UI" w:cs="Segoe UI"/>
          <w:sz w:val="20"/>
          <w:szCs w:val="20"/>
        </w:rPr>
        <w:t xml:space="preserve">, diocese and </w:t>
      </w:r>
      <w:r w:rsidRPr="00787DC9">
        <w:rPr>
          <w:rFonts w:ascii="Segoe UI" w:hAnsi="Segoe UI" w:cs="Segoe UI"/>
          <w:sz w:val="20"/>
          <w:szCs w:val="20"/>
        </w:rPr>
        <w:t>local church</w:t>
      </w:r>
    </w:p>
    <w:p w14:paraId="3CA1D5E1" w14:textId="77777777" w:rsidR="000829EB" w:rsidRPr="00787DC9" w:rsidRDefault="000829EB" w:rsidP="000829EB">
      <w:pPr>
        <w:pStyle w:val="ListParagraph"/>
        <w:numPr>
          <w:ilvl w:val="0"/>
          <w:numId w:val="35"/>
        </w:numPr>
        <w:ind w:left="567" w:hanging="567"/>
        <w:rPr>
          <w:rFonts w:ascii="Segoe UI" w:hAnsi="Segoe UI" w:cs="Segoe UI"/>
          <w:sz w:val="20"/>
          <w:szCs w:val="20"/>
        </w:rPr>
      </w:pPr>
      <w:r w:rsidRPr="00787DC9">
        <w:rPr>
          <w:rFonts w:ascii="Segoe UI" w:hAnsi="Segoe UI" w:cs="Segoe UI"/>
          <w:sz w:val="20"/>
          <w:szCs w:val="20"/>
        </w:rPr>
        <w:t>Supportive parents who uphold the Christian ethos of the school</w:t>
      </w:r>
    </w:p>
    <w:p w14:paraId="2796FF9E" w14:textId="77777777" w:rsidR="000829EB" w:rsidRPr="00787DC9" w:rsidRDefault="000829EB" w:rsidP="000829EB">
      <w:pPr>
        <w:pStyle w:val="ListParagraph"/>
        <w:numPr>
          <w:ilvl w:val="0"/>
          <w:numId w:val="35"/>
        </w:numPr>
        <w:ind w:left="567" w:hanging="567"/>
        <w:rPr>
          <w:rFonts w:ascii="Segoe UI" w:hAnsi="Segoe UI" w:cs="Segoe UI"/>
          <w:sz w:val="20"/>
          <w:szCs w:val="20"/>
        </w:rPr>
      </w:pPr>
      <w:r w:rsidRPr="00787DC9">
        <w:rPr>
          <w:rFonts w:ascii="Segoe UI" w:hAnsi="Segoe UI" w:cs="Segoe UI"/>
          <w:sz w:val="20"/>
          <w:szCs w:val="20"/>
        </w:rPr>
        <w:t>Strong parish and community links</w:t>
      </w:r>
    </w:p>
    <w:p w14:paraId="66D912EF" w14:textId="77777777" w:rsidR="000829EB" w:rsidRPr="00787DC9" w:rsidRDefault="000829EB" w:rsidP="000829EB">
      <w:pPr>
        <w:pStyle w:val="ListParagraph"/>
        <w:numPr>
          <w:ilvl w:val="0"/>
          <w:numId w:val="35"/>
        </w:numPr>
        <w:ind w:left="567" w:hanging="567"/>
        <w:rPr>
          <w:rFonts w:ascii="Segoe UI" w:hAnsi="Segoe UI" w:cs="Segoe UI"/>
          <w:sz w:val="20"/>
          <w:szCs w:val="20"/>
        </w:rPr>
      </w:pPr>
      <w:r w:rsidRPr="00787DC9">
        <w:rPr>
          <w:rFonts w:ascii="Segoe UI" w:hAnsi="Segoe UI" w:cs="Segoe UI"/>
          <w:sz w:val="20"/>
          <w:szCs w:val="20"/>
        </w:rPr>
        <w:t>Warm and supportive Christian ethos</w:t>
      </w:r>
    </w:p>
    <w:p w14:paraId="30B8400E" w14:textId="77777777" w:rsidR="000829EB" w:rsidRPr="006A3B88" w:rsidRDefault="000829EB" w:rsidP="000829EB">
      <w:pPr>
        <w:rPr>
          <w:rFonts w:ascii="Segoe UI" w:hAnsi="Segoe UI" w:cs="Segoe UI"/>
        </w:rPr>
      </w:pPr>
    </w:p>
    <w:p w14:paraId="7E210B3E" w14:textId="77777777" w:rsidR="000F7E18" w:rsidRPr="000829EB" w:rsidRDefault="000F7E18" w:rsidP="000829EB"/>
    <w:sectPr w:rsidR="000F7E18" w:rsidRPr="000829EB" w:rsidSect="000829EB">
      <w:headerReference w:type="default" r:id="rId7"/>
      <w:footerReference w:type="default" r:id="rId8"/>
      <w:pgSz w:w="12240" w:h="15840"/>
      <w:pgMar w:top="2360" w:right="1440" w:bottom="1701" w:left="1440" w:header="720" w:footer="6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ACF4" w14:textId="77777777" w:rsidR="00A436AB" w:rsidRDefault="00A436AB" w:rsidP="00133B75">
      <w:r>
        <w:separator/>
      </w:r>
    </w:p>
  </w:endnote>
  <w:endnote w:type="continuationSeparator" w:id="0">
    <w:p w14:paraId="2BA9C4FD" w14:textId="77777777" w:rsidR="00A436AB" w:rsidRDefault="00A436AB" w:rsidP="00133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badi ExtraLight">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7FE8" w14:textId="77777777" w:rsidR="00CE1830" w:rsidRDefault="00CE1830">
    <w:pPr>
      <w:pStyle w:val="Footer"/>
      <w:jc w:val="right"/>
    </w:pPr>
    <w:r>
      <w:rPr>
        <w:noProof/>
      </w:rPr>
      <mc:AlternateContent>
        <mc:Choice Requires="wpg">
          <w:drawing>
            <wp:anchor distT="0" distB="0" distL="114300" distR="114300" simplePos="0" relativeHeight="251656192" behindDoc="0" locked="0" layoutInCell="1" allowOverlap="1" wp14:anchorId="49FAD00C" wp14:editId="360C335A">
              <wp:simplePos x="0" y="0"/>
              <wp:positionH relativeFrom="column">
                <wp:posOffset>0</wp:posOffset>
              </wp:positionH>
              <wp:positionV relativeFrom="paragraph">
                <wp:posOffset>0</wp:posOffset>
              </wp:positionV>
              <wp:extent cx="6033052" cy="250990"/>
              <wp:effectExtent l="0" t="0" r="6350" b="0"/>
              <wp:wrapNone/>
              <wp:docPr id="766468926" name="Group 3"/>
              <wp:cNvGraphicFramePr/>
              <a:graphic xmlns:a="http://schemas.openxmlformats.org/drawingml/2006/main">
                <a:graphicData uri="http://schemas.microsoft.com/office/word/2010/wordprocessingGroup">
                  <wpg:wgp>
                    <wpg:cNvGrpSpPr/>
                    <wpg:grpSpPr>
                      <a:xfrm>
                        <a:off x="0" y="0"/>
                        <a:ext cx="6033052" cy="250990"/>
                        <a:chOff x="0" y="0"/>
                        <a:chExt cx="6033052" cy="250990"/>
                      </a:xfrm>
                    </wpg:grpSpPr>
                    <wps:wsp>
                      <wps:cNvPr id="2138942523" name="Text Box 2"/>
                      <wps:cNvSpPr txBox="1">
                        <a:spLocks noChangeArrowheads="1"/>
                      </wps:cNvSpPr>
                      <wps:spPr bwMode="auto">
                        <a:xfrm>
                          <a:off x="0" y="49695"/>
                          <a:ext cx="4792345" cy="201295"/>
                        </a:xfrm>
                        <a:prstGeom prst="rect">
                          <a:avLst/>
                        </a:prstGeom>
                        <a:solidFill>
                          <a:srgbClr val="FFFFFF"/>
                        </a:solidFill>
                        <a:ln w="9525">
                          <a:noFill/>
                          <a:miter lim="800000"/>
                          <a:headEnd/>
                          <a:tailEnd/>
                        </a:ln>
                      </wps:spPr>
                      <wps:txbx>
                        <w:txbxContent>
                          <w:p w14:paraId="0D1AD91E" w14:textId="77777777" w:rsidR="00CE1830" w:rsidRPr="002A0646" w:rsidRDefault="00CE1830" w:rsidP="00CE1830">
                            <w:pPr>
                              <w:rPr>
                                <w:rFonts w:ascii="Abadi ExtraLight" w:hAnsi="Abadi ExtraLight" w:cs="Segoe UI"/>
                                <w:sz w:val="12"/>
                                <w:szCs w:val="12"/>
                              </w:rPr>
                            </w:pPr>
                            <w:r w:rsidRPr="002A0646">
                              <w:rPr>
                                <w:rFonts w:ascii="Abadi ExtraLight" w:hAnsi="Abadi ExtraLight" w:cs="Segoe UI"/>
                                <w:sz w:val="12"/>
                                <w:szCs w:val="12"/>
                              </w:rPr>
                              <w:t>Diocesan Office, 53 New Street, Chelmsford, Essex CM1 1AT</w:t>
                            </w:r>
                          </w:p>
                        </w:txbxContent>
                      </wps:txbx>
                      <wps:bodyPr rot="0" vert="horz" wrap="square" lIns="91440" tIns="45720" rIns="91440" bIns="45720" anchor="t" anchorCtr="0">
                        <a:noAutofit/>
                      </wps:bodyPr>
                    </wps:wsp>
                    <wps:wsp>
                      <wps:cNvPr id="1082546085" name="Rectangle 2"/>
                      <wps:cNvSpPr/>
                      <wps:spPr>
                        <a:xfrm>
                          <a:off x="89452" y="0"/>
                          <a:ext cx="5943600" cy="45719"/>
                        </a:xfrm>
                        <a:prstGeom prst="rect">
                          <a:avLst/>
                        </a:prstGeom>
                        <a:solidFill>
                          <a:srgbClr val="82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FAD00C" id="Group 3" o:spid="_x0000_s1026" style="position:absolute;left:0;text-align:left;margin-left:0;margin-top:0;width:475.05pt;height:19.75pt;z-index:251656192" coordsize="6033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">
              <v:shapetype id="_x0000_t202" coordsize="21600,21600" o:spt="202" path="m,l,21600r21600,l21600,xe">
                <v:stroke joinstyle="miter"/>
                <v:path gradientshapeok="t" o:connecttype="rect"/>
              </v:shapetype>
              <v:shape id="Text Box 2" o:spid="_x0000_s1027" type="#_x0000_t202" style="position:absolute;top:496;width:47923;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" stroked="f">
                <v:textbox>
                  <w:txbxContent>
                    <w:p w14:paraId="0D1AD91E" w14:textId="77777777" w:rsidR="00CE1830" w:rsidRPr="002A0646" w:rsidRDefault="00CE1830" w:rsidP="00CE1830">
                      <w:pPr>
                        <w:rPr>
                          <w:rFonts w:ascii="Abadi ExtraLight" w:hAnsi="Abadi ExtraLight" w:cs="Segoe UI"/>
                          <w:sz w:val="12"/>
                          <w:szCs w:val="12"/>
                        </w:rPr>
                      </w:pPr>
                      <w:r w:rsidRPr="002A0646">
                        <w:rPr>
                          <w:rFonts w:ascii="Abadi ExtraLight" w:hAnsi="Abadi ExtraLight" w:cs="Segoe UI"/>
                          <w:sz w:val="12"/>
                          <w:szCs w:val="12"/>
                        </w:rPr>
                        <w:t>Diocesan Office, 53 New Street, Chelmsford, Essex CM1 1AT</w:t>
                      </w:r>
                    </w:p>
                  </w:txbxContent>
                </v:textbox>
              </v:shape>
              <v:rect id="Rectangle 2" o:spid="_x0000_s1028" style="position:absolute;left:894;width:5943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" fillcolor="#820000" stroked="f" strokeweight="1.5pt"/>
            </v:group>
          </w:pict>
        </mc:Fallback>
      </mc:AlternateContent>
    </w:r>
  </w:p>
  <w:sdt>
    <w:sdtPr>
      <w:id w:val="1602676878"/>
      <w:docPartObj>
        <w:docPartGallery w:val="Page Numbers (Bottom of Page)"/>
        <w:docPartUnique/>
      </w:docPartObj>
    </w:sdtPr>
    <w:sdtEndPr>
      <w:rPr>
        <w:noProof/>
      </w:rPr>
    </w:sdtEndPr>
    <w:sdtContent>
      <w:p w14:paraId="74F2A445" w14:textId="77777777" w:rsidR="006F0028" w:rsidRDefault="006F00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4E5BA" w14:textId="77777777" w:rsidR="00133B75" w:rsidRDefault="00133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AC06" w14:textId="77777777" w:rsidR="00A436AB" w:rsidRDefault="00A436AB" w:rsidP="00133B75">
      <w:r>
        <w:separator/>
      </w:r>
    </w:p>
  </w:footnote>
  <w:footnote w:type="continuationSeparator" w:id="0">
    <w:p w14:paraId="18CD8C38" w14:textId="77777777" w:rsidR="00A436AB" w:rsidRDefault="00A436AB" w:rsidP="00133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268E" w14:textId="77777777" w:rsidR="00133B75" w:rsidRDefault="002A0646">
    <w:pPr>
      <w:pStyle w:val="Header"/>
    </w:pPr>
    <w:r>
      <w:rPr>
        <w:noProof/>
      </w:rPr>
      <w:drawing>
        <wp:anchor distT="0" distB="0" distL="114300" distR="114300" simplePos="0" relativeHeight="251657728" behindDoc="0" locked="0" layoutInCell="1" allowOverlap="1" wp14:anchorId="57F9F6D5" wp14:editId="2B7F3401">
          <wp:simplePos x="0" y="0"/>
          <wp:positionH relativeFrom="column">
            <wp:posOffset>1708150</wp:posOffset>
          </wp:positionH>
          <wp:positionV relativeFrom="paragraph">
            <wp:posOffset>-236220</wp:posOffset>
          </wp:positionV>
          <wp:extent cx="2203450" cy="869950"/>
          <wp:effectExtent l="0" t="0" r="6350" b="6350"/>
          <wp:wrapNone/>
          <wp:docPr id="1081496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0" cy="869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9C15927"/>
    <w:multiLevelType w:val="multilevel"/>
    <w:tmpl w:val="0C80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1E0C4A"/>
    <w:multiLevelType w:val="hybridMultilevel"/>
    <w:tmpl w:val="30929DF2"/>
    <w:lvl w:ilvl="0" w:tplc="F8963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9A0A2E"/>
    <w:multiLevelType w:val="hybridMultilevel"/>
    <w:tmpl w:val="95B817E6"/>
    <w:lvl w:ilvl="0" w:tplc="F8963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7A04C5"/>
    <w:multiLevelType w:val="hybridMultilevel"/>
    <w:tmpl w:val="508E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95EC1"/>
    <w:multiLevelType w:val="hybridMultilevel"/>
    <w:tmpl w:val="C15A21B0"/>
    <w:lvl w:ilvl="0" w:tplc="F8963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61707"/>
    <w:multiLevelType w:val="hybridMultilevel"/>
    <w:tmpl w:val="3316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DD2D95"/>
    <w:multiLevelType w:val="multilevel"/>
    <w:tmpl w:val="D56C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D39CA"/>
    <w:multiLevelType w:val="multilevel"/>
    <w:tmpl w:val="6D6A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93B7C"/>
    <w:multiLevelType w:val="hybridMultilevel"/>
    <w:tmpl w:val="6772E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B1993"/>
    <w:multiLevelType w:val="hybridMultilevel"/>
    <w:tmpl w:val="CAB2840C"/>
    <w:lvl w:ilvl="0" w:tplc="F8963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22" w15:restartNumberingAfterBreak="0">
    <w:nsid w:val="5F4C40AF"/>
    <w:multiLevelType w:val="hybridMultilevel"/>
    <w:tmpl w:val="E590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1B1F2D"/>
    <w:multiLevelType w:val="singleLevel"/>
    <w:tmpl w:val="0409000F"/>
    <w:lvl w:ilvl="0">
      <w:start w:val="1"/>
      <w:numFmt w:val="decimal"/>
      <w:lvlText w:val="%1."/>
      <w:lvlJc w:val="left"/>
      <w:pPr>
        <w:ind w:left="720" w:hanging="360"/>
      </w:pPr>
    </w:lvl>
  </w:abstractNum>
  <w:abstractNum w:abstractNumId="24" w15:restartNumberingAfterBreak="0">
    <w:nsid w:val="615B375C"/>
    <w:multiLevelType w:val="hybridMultilevel"/>
    <w:tmpl w:val="175460FC"/>
    <w:lvl w:ilvl="0" w:tplc="F8963EC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5F35A4F"/>
    <w:multiLevelType w:val="hybridMultilevel"/>
    <w:tmpl w:val="53B0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A53894"/>
    <w:multiLevelType w:val="singleLevel"/>
    <w:tmpl w:val="0409000F"/>
    <w:lvl w:ilvl="0">
      <w:start w:val="1"/>
      <w:numFmt w:val="decimal"/>
      <w:lvlText w:val="%1."/>
      <w:lvlJc w:val="left"/>
      <w:pPr>
        <w:ind w:left="720" w:hanging="360"/>
      </w:pPr>
    </w:lvl>
  </w:abstractNum>
  <w:abstractNum w:abstractNumId="27"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28" w15:restartNumberingAfterBreak="0">
    <w:nsid w:val="716A3E74"/>
    <w:multiLevelType w:val="hybridMultilevel"/>
    <w:tmpl w:val="639E0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165237"/>
    <w:multiLevelType w:val="hybridMultilevel"/>
    <w:tmpl w:val="819A5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EB47B2"/>
    <w:multiLevelType w:val="hybridMultilevel"/>
    <w:tmpl w:val="755CA97C"/>
    <w:lvl w:ilvl="0" w:tplc="F8963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A04986"/>
    <w:multiLevelType w:val="hybridMultilevel"/>
    <w:tmpl w:val="401E5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404B82"/>
    <w:multiLevelType w:val="hybridMultilevel"/>
    <w:tmpl w:val="D9BE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abstractNum w:abstractNumId="34" w15:restartNumberingAfterBreak="0">
    <w:nsid w:val="7FD14712"/>
    <w:multiLevelType w:val="multilevel"/>
    <w:tmpl w:val="61B6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27"/>
  </w:num>
  <w:num w:numId="13" w16cid:durableId="2110588750">
    <w:abstractNumId w:val="26"/>
  </w:num>
  <w:num w:numId="14" w16cid:durableId="1730575300">
    <w:abstractNumId w:val="23"/>
  </w:num>
  <w:num w:numId="15" w16cid:durableId="2063938215">
    <w:abstractNumId w:val="33"/>
  </w:num>
  <w:num w:numId="16" w16cid:durableId="1416627709">
    <w:abstractNumId w:val="21"/>
  </w:num>
  <w:num w:numId="17" w16cid:durableId="1373386157">
    <w:abstractNumId w:val="31"/>
  </w:num>
  <w:num w:numId="18" w16cid:durableId="1321498958">
    <w:abstractNumId w:val="25"/>
  </w:num>
  <w:num w:numId="19" w16cid:durableId="1812356870">
    <w:abstractNumId w:val="19"/>
  </w:num>
  <w:num w:numId="20" w16cid:durableId="589775959">
    <w:abstractNumId w:val="29"/>
  </w:num>
  <w:num w:numId="21" w16cid:durableId="962688691">
    <w:abstractNumId w:val="32"/>
  </w:num>
  <w:num w:numId="22" w16cid:durableId="1573470929">
    <w:abstractNumId w:val="14"/>
  </w:num>
  <w:num w:numId="23" w16cid:durableId="34737195">
    <w:abstractNumId w:val="28"/>
  </w:num>
  <w:num w:numId="24" w16cid:durableId="533541491">
    <w:abstractNumId w:val="16"/>
  </w:num>
  <w:num w:numId="25" w16cid:durableId="1626736442">
    <w:abstractNumId w:val="22"/>
  </w:num>
  <w:num w:numId="26" w16cid:durableId="1750034760">
    <w:abstractNumId w:val="17"/>
  </w:num>
  <w:num w:numId="27" w16cid:durableId="2021077550">
    <w:abstractNumId w:val="18"/>
  </w:num>
  <w:num w:numId="28" w16cid:durableId="946498579">
    <w:abstractNumId w:val="11"/>
  </w:num>
  <w:num w:numId="29" w16cid:durableId="505705440">
    <w:abstractNumId w:val="34"/>
  </w:num>
  <w:num w:numId="30" w16cid:durableId="1648126212">
    <w:abstractNumId w:val="30"/>
  </w:num>
  <w:num w:numId="31" w16cid:durableId="1625621205">
    <w:abstractNumId w:val="24"/>
  </w:num>
  <w:num w:numId="32" w16cid:durableId="1350372209">
    <w:abstractNumId w:val="12"/>
  </w:num>
  <w:num w:numId="33" w16cid:durableId="2144997692">
    <w:abstractNumId w:val="20"/>
  </w:num>
  <w:num w:numId="34" w16cid:durableId="155534753">
    <w:abstractNumId w:val="13"/>
  </w:num>
  <w:num w:numId="35" w16cid:durableId="20369256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EB"/>
    <w:rsid w:val="0004143A"/>
    <w:rsid w:val="00055158"/>
    <w:rsid w:val="000829EB"/>
    <w:rsid w:val="000F7E18"/>
    <w:rsid w:val="00133B75"/>
    <w:rsid w:val="00156775"/>
    <w:rsid w:val="001B59C6"/>
    <w:rsid w:val="001C1BE0"/>
    <w:rsid w:val="001F40EA"/>
    <w:rsid w:val="0021107B"/>
    <w:rsid w:val="002720E7"/>
    <w:rsid w:val="002A0646"/>
    <w:rsid w:val="002E51AB"/>
    <w:rsid w:val="00311E8E"/>
    <w:rsid w:val="00324B44"/>
    <w:rsid w:val="00335166"/>
    <w:rsid w:val="0036562D"/>
    <w:rsid w:val="003A698F"/>
    <w:rsid w:val="003D2679"/>
    <w:rsid w:val="00434335"/>
    <w:rsid w:val="004976E0"/>
    <w:rsid w:val="004F6706"/>
    <w:rsid w:val="005A534A"/>
    <w:rsid w:val="005E336E"/>
    <w:rsid w:val="006F0028"/>
    <w:rsid w:val="007035B7"/>
    <w:rsid w:val="00784BBC"/>
    <w:rsid w:val="007F4DEF"/>
    <w:rsid w:val="00827C87"/>
    <w:rsid w:val="00934629"/>
    <w:rsid w:val="00940BE2"/>
    <w:rsid w:val="009E37F5"/>
    <w:rsid w:val="009E67DB"/>
    <w:rsid w:val="00A20880"/>
    <w:rsid w:val="00A352C8"/>
    <w:rsid w:val="00A436AB"/>
    <w:rsid w:val="00A87125"/>
    <w:rsid w:val="00AE3509"/>
    <w:rsid w:val="00B41C2B"/>
    <w:rsid w:val="00B55D78"/>
    <w:rsid w:val="00C26D93"/>
    <w:rsid w:val="00C27141"/>
    <w:rsid w:val="00CE1830"/>
    <w:rsid w:val="00D32292"/>
    <w:rsid w:val="00D75435"/>
    <w:rsid w:val="00DA6C12"/>
    <w:rsid w:val="00DE5146"/>
    <w:rsid w:val="00DF2FBF"/>
    <w:rsid w:val="00EE6728"/>
    <w:rsid w:val="00F824AC"/>
    <w:rsid w:val="00FB3270"/>
    <w:rsid w:val="00FB61AA"/>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3A7C6"/>
  <w15:chartTrackingRefBased/>
  <w15:docId w15:val="{4176F080-CCEC-4B2F-84C2-DD33D570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9EB"/>
    <w:pPr>
      <w:spacing w:after="0" w:line="240" w:lineRule="auto"/>
      <w:jc w:val="both"/>
    </w:pPr>
    <w:rPr>
      <w:rFonts w:ascii="Verdana" w:eastAsiaTheme="minorHAnsi" w:hAnsi="Verdana" w:cs="Tahoma"/>
      <w:kern w:val="0"/>
      <w:sz w:val="22"/>
      <w:szCs w:val="22"/>
      <w:lang w:val="en-GB" w:eastAsia="en-US"/>
      <w14:ligatures w14:val="none"/>
    </w:rPr>
  </w:style>
  <w:style w:type="paragraph" w:styleId="Heading1">
    <w:name w:val="heading 1"/>
    <w:basedOn w:val="Normal"/>
    <w:next w:val="Normal"/>
    <w:link w:val="Heading1Char"/>
    <w:uiPriority w:val="9"/>
    <w:qFormat/>
    <w:rsid w:val="005E336E"/>
    <w:pPr>
      <w:keepNext/>
      <w:keepLines/>
      <w:spacing w:before="360" w:after="80"/>
      <w:jc w:val="center"/>
      <w:outlineLvl w:val="0"/>
    </w:pPr>
    <w:rPr>
      <w:rFonts w:asciiTheme="majorHAnsi" w:eastAsiaTheme="majorEastAsia" w:hAnsiTheme="majorHAnsi" w:cstheme="majorBidi"/>
      <w:b/>
      <w:color w:val="820000"/>
      <w:sz w:val="44"/>
      <w:szCs w:val="40"/>
    </w:rPr>
  </w:style>
  <w:style w:type="paragraph" w:styleId="Heading2">
    <w:name w:val="heading 2"/>
    <w:basedOn w:val="Normal"/>
    <w:next w:val="Normal"/>
    <w:link w:val="Heading2Char"/>
    <w:uiPriority w:val="9"/>
    <w:unhideWhenUsed/>
    <w:qFormat/>
    <w:rsid w:val="005E336E"/>
    <w:pPr>
      <w:keepNext/>
      <w:keepLines/>
      <w:spacing w:before="160" w:after="80"/>
      <w:outlineLvl w:val="1"/>
    </w:pPr>
    <w:rPr>
      <w:rFonts w:asciiTheme="majorHAnsi" w:eastAsiaTheme="majorEastAsia" w:hAnsiTheme="majorHAnsi" w:cstheme="majorBidi"/>
      <w:color w:val="820000"/>
      <w:sz w:val="36"/>
      <w:szCs w:val="32"/>
    </w:rPr>
  </w:style>
  <w:style w:type="paragraph" w:styleId="Heading3">
    <w:name w:val="heading 3"/>
    <w:basedOn w:val="Normal"/>
    <w:next w:val="Normal"/>
    <w:link w:val="Heading3Char"/>
    <w:uiPriority w:val="9"/>
    <w:unhideWhenUsed/>
    <w:qFormat/>
    <w:rsid w:val="005E336E"/>
    <w:pPr>
      <w:keepNext/>
      <w:keepLines/>
      <w:spacing w:before="160" w:after="80"/>
      <w:outlineLvl w:val="2"/>
    </w:pPr>
    <w:rPr>
      <w:rFonts w:eastAsiaTheme="majorEastAsia" w:cstheme="majorBidi"/>
      <w:color w:val="8A0000"/>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36E"/>
    <w:rPr>
      <w:rFonts w:asciiTheme="majorHAnsi" w:eastAsiaTheme="majorEastAsia" w:hAnsiTheme="majorHAnsi" w:cstheme="majorBidi"/>
      <w:b/>
      <w:color w:val="820000"/>
      <w:sz w:val="44"/>
      <w:szCs w:val="40"/>
    </w:rPr>
  </w:style>
  <w:style w:type="character" w:customStyle="1" w:styleId="Heading2Char">
    <w:name w:val="Heading 2 Char"/>
    <w:basedOn w:val="DefaultParagraphFont"/>
    <w:link w:val="Heading2"/>
    <w:uiPriority w:val="9"/>
    <w:rsid w:val="005E336E"/>
    <w:rPr>
      <w:rFonts w:asciiTheme="majorHAnsi" w:eastAsiaTheme="majorEastAsia" w:hAnsiTheme="majorHAnsi" w:cstheme="majorBidi"/>
      <w:color w:val="820000"/>
      <w:sz w:val="36"/>
      <w:szCs w:val="32"/>
    </w:rPr>
  </w:style>
  <w:style w:type="character" w:customStyle="1" w:styleId="Heading3Char">
    <w:name w:val="Heading 3 Char"/>
    <w:basedOn w:val="DefaultParagraphFont"/>
    <w:link w:val="Heading3"/>
    <w:uiPriority w:val="9"/>
    <w:rsid w:val="005E336E"/>
    <w:rPr>
      <w:rFonts w:eastAsiaTheme="majorEastAsia" w:cstheme="majorBidi"/>
      <w:color w:val="8A0000"/>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pPr>
    <w:rPr>
      <w:i/>
      <w:iCs/>
      <w:color w:val="0E2841" w:themeColor="text2"/>
      <w:sz w:val="18"/>
      <w:szCs w:val="18"/>
    </w:rPr>
  </w:style>
  <w:style w:type="paragraph" w:styleId="Closing">
    <w:name w:val="Closing"/>
    <w:basedOn w:val="Normal"/>
    <w:link w:val="ClosingChar"/>
    <w:uiPriority w:val="99"/>
    <w:unhideWhenUsed/>
    <w:rsid w:val="00827C87"/>
    <w:pPr>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ind w:left="240" w:hanging="240"/>
    </w:pPr>
  </w:style>
  <w:style w:type="paragraph" w:styleId="Index2">
    <w:name w:val="index 2"/>
    <w:basedOn w:val="Normal"/>
    <w:next w:val="Normal"/>
    <w:autoRedefine/>
    <w:uiPriority w:val="99"/>
    <w:unhideWhenUsed/>
    <w:rsid w:val="00827C87"/>
    <w:pPr>
      <w:ind w:left="480" w:hanging="240"/>
    </w:pPr>
  </w:style>
  <w:style w:type="paragraph" w:styleId="Index3">
    <w:name w:val="index 3"/>
    <w:basedOn w:val="Normal"/>
    <w:next w:val="Normal"/>
    <w:autoRedefine/>
    <w:uiPriority w:val="99"/>
    <w:unhideWhenUsed/>
    <w:rsid w:val="00827C87"/>
    <w:pPr>
      <w:ind w:left="720" w:hanging="240"/>
    </w:pPr>
  </w:style>
  <w:style w:type="paragraph" w:styleId="Index4">
    <w:name w:val="index 4"/>
    <w:basedOn w:val="Normal"/>
    <w:next w:val="Normal"/>
    <w:autoRedefine/>
    <w:uiPriority w:val="99"/>
    <w:unhideWhenUsed/>
    <w:rsid w:val="00827C87"/>
    <w:pPr>
      <w:ind w:left="960" w:hanging="240"/>
    </w:pPr>
  </w:style>
  <w:style w:type="paragraph" w:styleId="Index5">
    <w:name w:val="index 5"/>
    <w:basedOn w:val="Normal"/>
    <w:next w:val="Normal"/>
    <w:autoRedefine/>
    <w:uiPriority w:val="99"/>
    <w:unhideWhenUsed/>
    <w:rsid w:val="00827C87"/>
    <w:pPr>
      <w:ind w:left="1200" w:hanging="240"/>
    </w:pPr>
  </w:style>
  <w:style w:type="paragraph" w:styleId="Index6">
    <w:name w:val="index 6"/>
    <w:basedOn w:val="Normal"/>
    <w:next w:val="Normal"/>
    <w:autoRedefine/>
    <w:uiPriority w:val="99"/>
    <w:unhideWhenUsed/>
    <w:rsid w:val="00827C87"/>
    <w:pPr>
      <w:ind w:left="1440" w:hanging="240"/>
    </w:pPr>
  </w:style>
  <w:style w:type="paragraph" w:styleId="Index7">
    <w:name w:val="index 7"/>
    <w:basedOn w:val="Normal"/>
    <w:next w:val="Normal"/>
    <w:autoRedefine/>
    <w:uiPriority w:val="99"/>
    <w:unhideWhenUsed/>
    <w:rsid w:val="00827C87"/>
    <w:pPr>
      <w:ind w:left="1680" w:hanging="240"/>
    </w:pPr>
  </w:style>
  <w:style w:type="paragraph" w:styleId="Index8">
    <w:name w:val="index 8"/>
    <w:basedOn w:val="Normal"/>
    <w:next w:val="Normal"/>
    <w:autoRedefine/>
    <w:uiPriority w:val="99"/>
    <w:unhideWhenUsed/>
    <w:rsid w:val="00827C87"/>
    <w:pPr>
      <w:ind w:left="1920" w:hanging="240"/>
    </w:pPr>
  </w:style>
  <w:style w:type="paragraph" w:styleId="Index9">
    <w:name w:val="index 9"/>
    <w:basedOn w:val="Normal"/>
    <w:next w:val="Normal"/>
    <w:autoRedefine/>
    <w:uiPriority w:val="99"/>
    <w:unhideWhenUsed/>
    <w:rsid w:val="00827C87"/>
    <w:pPr>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ind w:left="240" w:hanging="240"/>
    </w:pPr>
  </w:style>
  <w:style w:type="paragraph" w:styleId="TableofFigures">
    <w:name w:val="table of figures"/>
    <w:basedOn w:val="Normal"/>
    <w:next w:val="Normal"/>
    <w:uiPriority w:val="99"/>
    <w:unhideWhenUsed/>
    <w:rsid w:val="00827C87"/>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22"/>
    <w:qFormat/>
    <w:rsid w:val="000829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aubnerKershaw\OneDrive%20-%20Chelmsford%20DBF\Pictures\Website%20changes\Headteacher%20Recruitment\NEW%20Interview%20Tasks%20and%20Activities%20for%20Leadership%20Ro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NEW Interview Tasks and Activities for Leadership Roles</Template>
  <TotalTime>6</TotalTime>
  <Pages>5</Pages>
  <Words>1403</Words>
  <Characters>7694</Characters>
  <Application>Microsoft Office Word</Application>
  <DocSecurity>0</DocSecurity>
  <Lines>197</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Daubner-Kershaw</dc:creator>
  <cp:keywords/>
  <dc:description/>
  <cp:lastModifiedBy>Daniela Daubner-Kershaw</cp:lastModifiedBy>
  <cp:revision>8</cp:revision>
  <dcterms:created xsi:type="dcterms:W3CDTF">2025-12-19T13:48:00Z</dcterms:created>
  <dcterms:modified xsi:type="dcterms:W3CDTF">2025-12-19T13:56:00Z</dcterms:modified>
</cp:coreProperties>
</file>